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75DE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75DEB" w14:paraId="15934A3C" w14:textId="77777777" w:rsidTr="00D2396E">
        <w:tc>
          <w:tcPr>
            <w:tcW w:w="5395" w:type="dxa"/>
          </w:tcPr>
          <w:p w14:paraId="2F2D6E1B" w14:textId="74BEFF46" w:rsidR="00AC1870" w:rsidRDefault="00D75DEB" w:rsidP="00D2396E">
            <w:r>
              <w:rPr>
                <w:noProof/>
              </w:rPr>
              <w:drawing>
                <wp:inline distT="0" distB="0" distL="0" distR="0" wp14:anchorId="5E541E28" wp14:editId="34D42515">
                  <wp:extent cx="3136641" cy="3659414"/>
                  <wp:effectExtent l="0" t="0" r="635" b="0"/>
                  <wp:docPr id="1601364210" name="Picture 12" descr="A red and whit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64210" name="Picture 12" descr="A red and whit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60" cy="36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3C79B6C" w:rsidR="00AC1870" w:rsidRDefault="00D75DEB" w:rsidP="00D2396E">
            <w:r>
              <w:rPr>
                <w:noProof/>
              </w:rPr>
              <w:drawing>
                <wp:inline distT="0" distB="0" distL="0" distR="0" wp14:anchorId="6BA23CCC" wp14:editId="0854B5EE">
                  <wp:extent cx="3041915" cy="3468732"/>
                  <wp:effectExtent l="0" t="0" r="0" b="0"/>
                  <wp:docPr id="6555864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86444" name="Picture 65558644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78" cy="34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23C7F40" w14:textId="408280EB" w:rsidR="004D53FC" w:rsidRDefault="00D75DEB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49A032" wp14:editId="0CDD3B8F">
            <wp:extent cx="6858000" cy="6885305"/>
            <wp:effectExtent l="0" t="0" r="0" b="0"/>
            <wp:docPr id="230381503" name="Picture 7" descr="A white and pin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81503" name="Picture 7" descr="A white and pink squar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C3818F" wp14:editId="6C65615A">
            <wp:extent cx="6858000" cy="1836420"/>
            <wp:effectExtent l="0" t="0" r="0" b="5080"/>
            <wp:docPr id="697051736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51736" name="Picture 8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357B0625" wp14:editId="7D93F5C5">
            <wp:extent cx="5562600" cy="6489700"/>
            <wp:effectExtent l="0" t="0" r="0" b="0"/>
            <wp:docPr id="2017633643" name="Picture 9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33643" name="Picture 9" descr="A red and white quil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670565" wp14:editId="30488D24">
            <wp:extent cx="5702300" cy="6502400"/>
            <wp:effectExtent l="0" t="0" r="0" b="0"/>
            <wp:docPr id="378836437" name="Picture 10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36437" name="Picture 10" descr="A white blanket on a wall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988153" wp14:editId="6A5B5A3E">
            <wp:extent cx="6858000" cy="5143500"/>
            <wp:effectExtent l="0" t="0" r="0" b="0"/>
            <wp:docPr id="497044706" name="Picture 11" descr="A close-up of 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44706" name="Picture 11" descr="A close-up of a red and white quil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D1681A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C3591">
              <w:rPr>
                <w:color w:val="4472C4" w:themeColor="accent1"/>
              </w:rPr>
              <w:t>1915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3BBE68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1915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54632D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7C3591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40B203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C3591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1ECCB7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97C721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C3591">
              <w:rPr>
                <w:noProof/>
                <w:color w:val="4472C4" w:themeColor="accent1"/>
              </w:rPr>
              <w:t>60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FA58D5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4318A08B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eastAsia="Times New Roman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History &amp; Provenance</w:t>
      </w:r>
    </w:p>
    <w:p w14:paraId="22D3D5C1" w14:textId="77777777" w:rsidR="00D75DEB" w:rsidRDefault="00D75DEB" w:rsidP="00D75DE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 Credit: unknown</w:t>
      </w:r>
    </w:p>
    <w:p w14:paraId="33BC1E1D" w14:textId="77777777" w:rsidR="00D75DEB" w:rsidRDefault="00D75DEB" w:rsidP="00D75DE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Date Made: circa 1930</w:t>
      </w:r>
    </w:p>
    <w:p w14:paraId="52DBFF92" w14:textId="77777777" w:rsidR="00D75DEB" w:rsidRDefault="00D75DEB" w:rsidP="00D75DE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Ownership History:</w:t>
      </w:r>
    </w:p>
    <w:p w14:paraId="5CE8775A" w14:textId="77777777" w:rsidR="00D75DEB" w:rsidRDefault="00D75DEB" w:rsidP="00D75DEB">
      <w:pPr>
        <w:numPr>
          <w:ilvl w:val="1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David Bailey from July 31, 2022</w:t>
      </w:r>
    </w:p>
    <w:p w14:paraId="5D37A670" w14:textId="77777777" w:rsidR="00D75DEB" w:rsidRDefault="00D75DEB" w:rsidP="00D75DEB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Documented by David Bailey</w:t>
      </w:r>
    </w:p>
    <w:p w14:paraId="3AF9025C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lastRenderedPageBreak/>
        <w:t>Overall</w:t>
      </w:r>
    </w:p>
    <w:p w14:paraId="7DDC5DEF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Size</w:t>
      </w:r>
    </w:p>
    <w:p w14:paraId="0A0C83DA" w14:textId="77777777" w:rsidR="00D75DEB" w:rsidRDefault="00D75DEB" w:rsidP="00D75DEB">
      <w:pPr>
        <w:numPr>
          <w:ilvl w:val="0"/>
          <w:numId w:val="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Length: 78″</w:t>
      </w:r>
    </w:p>
    <w:p w14:paraId="1D2AF693" w14:textId="77777777" w:rsidR="00D75DEB" w:rsidRDefault="00D75DEB" w:rsidP="00D75DEB">
      <w:pPr>
        <w:numPr>
          <w:ilvl w:val="0"/>
          <w:numId w:val="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Width: 64.5″</w:t>
      </w:r>
    </w:p>
    <w:p w14:paraId="1442179B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General Condition Issues</w:t>
      </w:r>
    </w:p>
    <w:p w14:paraId="4690639C" w14:textId="77777777" w:rsidR="00D75DEB" w:rsidRDefault="00D75DEB" w:rsidP="00D75DEB">
      <w:pPr>
        <w:numPr>
          <w:ilvl w:val="0"/>
          <w:numId w:val="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A stain on the back.</w:t>
      </w:r>
    </w:p>
    <w:p w14:paraId="2C4A2A65" w14:textId="778C461D" w:rsidR="00D75DEB" w:rsidRDefault="00D75DEB" w:rsidP="00D75DEB">
      <w:pPr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INCLUDEPICTURE "https://i0.wp.com/just-for-the-fun-of-it.com/wp-content/uploads/2022/09/p1030832.webp?resize=750%2C854&amp;ssl=1"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4B56B5" wp14:editId="37279F54">
            <wp:extent cx="6858000" cy="7809230"/>
            <wp:effectExtent l="0" t="0" r="0" b="1270"/>
            <wp:docPr id="1393158581" name="Picture 6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58581" name="Picture 6" descr="A white blanket on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4492C8C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lastRenderedPageBreak/>
        <w:t>Top</w:t>
      </w:r>
    </w:p>
    <w:p w14:paraId="763ED81D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Fabric Description</w:t>
      </w:r>
    </w:p>
    <w:p w14:paraId="63F5C7E5" w14:textId="77777777" w:rsidR="00D75DEB" w:rsidRDefault="00D75DEB" w:rsidP="00D75DEB">
      <w:pPr>
        <w:numPr>
          <w:ilvl w:val="0"/>
          <w:numId w:val="10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Cotton. Solid red and white fabrics.</w:t>
      </w:r>
    </w:p>
    <w:p w14:paraId="670283AA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General Organization</w:t>
      </w:r>
    </w:p>
    <w:p w14:paraId="66820B0A" w14:textId="77777777" w:rsidR="00D75DEB" w:rsidRDefault="00D75DEB" w:rsidP="00D75DEB">
      <w:pPr>
        <w:numPr>
          <w:ilvl w:val="0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This pattern is called an Irish Chain. With the two rows of red running diagonally, it is a double Irish Chain. (BB ID 1013.)</w:t>
      </w:r>
    </w:p>
    <w:p w14:paraId="25EE6942" w14:textId="77777777" w:rsidR="00D75DEB" w:rsidRDefault="00D75DEB" w:rsidP="00D75DEB">
      <w:pPr>
        <w:numPr>
          <w:ilvl w:val="0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Size of red squares:</w:t>
      </w:r>
    </w:p>
    <w:p w14:paraId="4648CEA9" w14:textId="77777777" w:rsidR="00D75DEB" w:rsidRDefault="00D75DEB" w:rsidP="00D75DEB">
      <w:pPr>
        <w:numPr>
          <w:ilvl w:val="1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 xml:space="preserve">Length: </w:t>
      </w:r>
      <w:proofErr w:type="gramStart"/>
      <w:r>
        <w:rPr>
          <w:rFonts w:ascii="Segoe UI" w:hAnsi="Segoe UI" w:cs="Segoe UI"/>
          <w:strike/>
          <w:color w:val="000000"/>
          <w:sz w:val="30"/>
          <w:szCs w:val="30"/>
        </w:rPr>
        <w:t>–“</w:t>
      </w:r>
      <w:proofErr w:type="gramEnd"/>
    </w:p>
    <w:p w14:paraId="722D0062" w14:textId="77777777" w:rsidR="00D75DEB" w:rsidRDefault="00D75DEB" w:rsidP="00D75DEB">
      <w:pPr>
        <w:numPr>
          <w:ilvl w:val="1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 xml:space="preserve">Width: </w:t>
      </w:r>
      <w:proofErr w:type="gramStart"/>
      <w:r>
        <w:rPr>
          <w:rFonts w:ascii="Segoe UI" w:hAnsi="Segoe UI" w:cs="Segoe UI"/>
          <w:strike/>
          <w:color w:val="000000"/>
          <w:sz w:val="30"/>
          <w:szCs w:val="30"/>
        </w:rPr>
        <w:t>–“</w:t>
      </w:r>
      <w:proofErr w:type="gramEnd"/>
    </w:p>
    <w:p w14:paraId="4374AB62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Other</w:t>
      </w:r>
    </w:p>
    <w:p w14:paraId="6DDFAB23" w14:textId="77777777" w:rsidR="00D75DEB" w:rsidRDefault="00D75DEB" w:rsidP="00D75DEB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Techniques Used: Patchwork</w:t>
      </w:r>
    </w:p>
    <w:p w14:paraId="38B54411" w14:textId="77777777" w:rsidR="00D75DEB" w:rsidRDefault="00D75DEB" w:rsidP="00D75DEB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Stitching Methods:</w:t>
      </w:r>
    </w:p>
    <w:p w14:paraId="1D011EAA" w14:textId="77777777" w:rsidR="00D75DEB" w:rsidRDefault="00D75DEB" w:rsidP="00D75DEB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Blocks: Machine / Hand</w:t>
      </w:r>
    </w:p>
    <w:p w14:paraId="4F02151B" w14:textId="77777777" w:rsidR="00D75DEB" w:rsidRDefault="00D75DEB" w:rsidP="00D75DEB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Top Assembly: Machine / Hand</w:t>
      </w:r>
    </w:p>
    <w:p w14:paraId="1DF0933D" w14:textId="77777777" w:rsidR="00D75DEB" w:rsidRDefault="00D75DEB" w:rsidP="00D75DEB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Workmanship:</w:t>
      </w:r>
    </w:p>
    <w:p w14:paraId="314D4A40" w14:textId="77777777" w:rsidR="00D75DEB" w:rsidRDefault="00D75DEB" w:rsidP="00D75DEB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Piecing: Very Good</w:t>
      </w:r>
    </w:p>
    <w:p w14:paraId="7D2650D6" w14:textId="77777777" w:rsidR="00D75DEB" w:rsidRDefault="00D75DEB" w:rsidP="00D75DEB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Setting: Very Good</w:t>
      </w:r>
    </w:p>
    <w:p w14:paraId="41F82EE8" w14:textId="40186A6C" w:rsidR="00D75DEB" w:rsidRDefault="00D75DEB" w:rsidP="00D75DEB">
      <w:pPr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INCLUDEPICTURE "https://i0.wp.com/just-for-the-fun-of-it.com/wp-content/uploads/2023/02/2023-02-15_10-56-37.jpg?resize=750%2C753&amp;ssl=1"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4A46F4" wp14:editId="0618268C">
            <wp:extent cx="6858000" cy="6889750"/>
            <wp:effectExtent l="0" t="0" r="0" b="6350"/>
            <wp:docPr id="728171907" name="Picture 5" descr="A white and pin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71907" name="Picture 5" descr="A white and pin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"https://i0.wp.com/just-for-the-fun-of-it.com/wp-content/uploads/2023/02/2023-02-15_10-56-54.jpg?resize=750%2C201&amp;ssl=1"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90D960" wp14:editId="678B71D8">
            <wp:extent cx="6858000" cy="1840230"/>
            <wp:effectExtent l="0" t="0" r="0" b="1270"/>
            <wp:docPr id="118456233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62335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Encyclopedia of Pieced Quilt Patterns, 3rd ed. Barbara Brackman.</w:t>
      </w:r>
      <w:r>
        <w:br/>
        <w:t>Encyclopedia of Applique Quilt Patterns, 2nd ed. Barbara Brackman.</w:t>
      </w:r>
      <w:r>
        <w:br/>
        <w:t>5,500 Quilt Block Designs, Maggie Malone</w:t>
      </w:r>
      <w:r>
        <w:lastRenderedPageBreak/>
        <w:fldChar w:fldCharType="begin"/>
      </w:r>
      <w:r>
        <w:instrText xml:space="preserve"> INCLUDEPICTURE "https://i0.wp.com/just-for-the-fun-of-it.com/wp-content/uploads/2022/09/p1030831.webp?resize=750%2C875&amp;ssl=1"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F036CD" wp14:editId="6B9B5304">
            <wp:extent cx="6858000" cy="8008620"/>
            <wp:effectExtent l="0" t="0" r="0" b="5080"/>
            <wp:docPr id="946486969" name="Picture 3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86969" name="Picture 3" descr="A red and white quil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"https://i0.wp.com/just-for-the-fun-of-it.com/wp-content/uploads/2022/09/p1030833.webp?resize=750%2C563&amp;ssl=1"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734B24" wp14:editId="40CCC1B4">
            <wp:extent cx="6858000" cy="5154295"/>
            <wp:effectExtent l="0" t="0" r="0" b="1905"/>
            <wp:docPr id="720488380" name="Picture 2" descr="A close-up of 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88380" name="Picture 2" descr="A close-up of a red and white quil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2C5C36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Back</w:t>
      </w:r>
    </w:p>
    <w:p w14:paraId="65DA6CF7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Fabric Description</w:t>
      </w:r>
    </w:p>
    <w:p w14:paraId="07932869" w14:textId="77777777" w:rsidR="00D75DEB" w:rsidRDefault="00D75DEB" w:rsidP="00D75DEB">
      <w:pPr>
        <w:numPr>
          <w:ilvl w:val="0"/>
          <w:numId w:val="13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Solid white cotton</w:t>
      </w:r>
    </w:p>
    <w:p w14:paraId="3381EE1B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General Organization</w:t>
      </w:r>
    </w:p>
    <w:p w14:paraId="1A9850DC" w14:textId="77777777" w:rsidR="00D75DEB" w:rsidRDefault="00D75DEB" w:rsidP="00D75DEB">
      <w:pPr>
        <w:numPr>
          <w:ilvl w:val="0"/>
          <w:numId w:val="14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Seamed Yardage</w:t>
      </w:r>
    </w:p>
    <w:p w14:paraId="6062D399" w14:textId="77777777" w:rsidR="00D75DEB" w:rsidRDefault="00D75DEB" w:rsidP="00D75DEB">
      <w:pPr>
        <w:numPr>
          <w:ilvl w:val="1"/>
          <w:numId w:val="14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lastRenderedPageBreak/>
        <w:t>Position of seams</w:t>
      </w:r>
    </w:p>
    <w:p w14:paraId="4A5C7FF4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Other</w:t>
      </w:r>
    </w:p>
    <w:p w14:paraId="59A598A5" w14:textId="77777777" w:rsidR="00D75DEB" w:rsidRDefault="00D75DEB" w:rsidP="00D75DEB">
      <w:pPr>
        <w:numPr>
          <w:ilvl w:val="0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Stitching Methods:</w:t>
      </w:r>
    </w:p>
    <w:p w14:paraId="40DDC616" w14:textId="77777777" w:rsidR="00D75DEB" w:rsidRDefault="00D75DEB" w:rsidP="00D75DEB">
      <w:pPr>
        <w:numPr>
          <w:ilvl w:val="1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Back Assembly: Machine / Hand</w:t>
      </w:r>
    </w:p>
    <w:p w14:paraId="17051329" w14:textId="77777777" w:rsidR="00D75DEB" w:rsidRDefault="00D75DEB" w:rsidP="00D75DEB">
      <w:pPr>
        <w:numPr>
          <w:ilvl w:val="0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Workmanship:</w:t>
      </w:r>
    </w:p>
    <w:p w14:paraId="38BCC537" w14:textId="77777777" w:rsidR="00D75DEB" w:rsidRDefault="00D75DEB" w:rsidP="00D75DEB">
      <w:pPr>
        <w:numPr>
          <w:ilvl w:val="1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Piecing: Poor / Good / Very Good / Excellent</w:t>
      </w:r>
    </w:p>
    <w:p w14:paraId="3CE6A719" w14:textId="77777777" w:rsidR="00D75DEB" w:rsidRDefault="00D75DEB" w:rsidP="00D75DEB">
      <w:pPr>
        <w:numPr>
          <w:ilvl w:val="1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Setting: Poor / Good / Very Good / Excellent</w:t>
      </w:r>
    </w:p>
    <w:p w14:paraId="77A534EF" w14:textId="3ACCAC02" w:rsidR="00D75DEB" w:rsidRDefault="00D75DEB" w:rsidP="00D75DEB">
      <w:pPr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INCLUDEPICTURE "https://i0.wp.com/just-for-the-fun-of-it.com/wp-content/uploads/2022/09/p1030832.webp?resize=750%2C854&amp;ssl=1"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165070" wp14:editId="0A2FFCF9">
            <wp:extent cx="6858000" cy="7809230"/>
            <wp:effectExtent l="0" t="0" r="0" b="1270"/>
            <wp:docPr id="1259216661" name="Picture 1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16661" name="Picture 1" descr="A white blanket on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ECA046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lastRenderedPageBreak/>
        <w:t>Layering and Stabilization</w:t>
      </w:r>
    </w:p>
    <w:p w14:paraId="6BCD6309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Batting</w:t>
      </w:r>
    </w:p>
    <w:p w14:paraId="415D46A8" w14:textId="77777777" w:rsidR="00D75DEB" w:rsidRDefault="00D75DEB" w:rsidP="00D75DEB">
      <w:pPr>
        <w:numPr>
          <w:ilvl w:val="0"/>
          <w:numId w:val="16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Cotton / Wool / Cotton / Polyester Blend (80/20) / Silk / Polyester / Unknown</w:t>
      </w:r>
    </w:p>
    <w:p w14:paraId="326C7492" w14:textId="77777777" w:rsidR="00D75DEB" w:rsidRDefault="00D75DEB" w:rsidP="00D75DEB">
      <w:pPr>
        <w:numPr>
          <w:ilvl w:val="0"/>
          <w:numId w:val="16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Low Loft</w:t>
      </w:r>
    </w:p>
    <w:p w14:paraId="05C0E134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Stitching Method</w:t>
      </w:r>
    </w:p>
    <w:p w14:paraId="538C4B66" w14:textId="77777777" w:rsidR="00D75DEB" w:rsidRDefault="00D75DEB" w:rsidP="00D75DEB">
      <w:pPr>
        <w:numPr>
          <w:ilvl w:val="0"/>
          <w:numId w:val="1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Machine: Long arm / sit down</w:t>
      </w:r>
    </w:p>
    <w:p w14:paraId="48357B25" w14:textId="77777777" w:rsidR="00D75DEB" w:rsidRDefault="00D75DEB" w:rsidP="00D75DEB">
      <w:pPr>
        <w:numPr>
          <w:ilvl w:val="0"/>
          <w:numId w:val="1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Hand Quilted</w:t>
      </w:r>
    </w:p>
    <w:p w14:paraId="46C21448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Stitching Patterns</w:t>
      </w:r>
    </w:p>
    <w:p w14:paraId="1E90DFD5" w14:textId="77777777" w:rsidR="00D75DEB" w:rsidRDefault="00D75DEB" w:rsidP="00D75DEB">
      <w:pPr>
        <w:numPr>
          <w:ilvl w:val="0"/>
          <w:numId w:val="1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Lightly Quilted / Moderately Quilted / Heavily Quilted</w:t>
      </w:r>
    </w:p>
    <w:p w14:paraId="36E7A168" w14:textId="77777777" w:rsidR="00D75DEB" w:rsidRDefault="00D75DEB" w:rsidP="00D75DEB">
      <w:pPr>
        <w:numPr>
          <w:ilvl w:val="0"/>
          <w:numId w:val="1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Description of motifs used</w:t>
      </w:r>
    </w:p>
    <w:p w14:paraId="6F27E101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Workmanship of Quilting: </w:t>
      </w:r>
      <w:r>
        <w:rPr>
          <w:rFonts w:ascii="Segoe UI" w:hAnsi="Segoe UI" w:cs="Segoe UI"/>
          <w:strike/>
          <w:color w:val="000000"/>
          <w:sz w:val="30"/>
          <w:szCs w:val="30"/>
        </w:rPr>
        <w:t>Poor / Good / Very Good / Excellent</w:t>
      </w:r>
    </w:p>
    <w:p w14:paraId="67EFD57A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Edge Treatment</w:t>
      </w:r>
    </w:p>
    <w:p w14:paraId="76DD9BBC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Style</w:t>
      </w:r>
    </w:p>
    <w:p w14:paraId="2EAC6326" w14:textId="77777777" w:rsidR="00D75DEB" w:rsidRDefault="00D75DEB" w:rsidP="00D75DEB">
      <w:pPr>
        <w:numPr>
          <w:ilvl w:val="0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Straight edge</w:t>
      </w:r>
    </w:p>
    <w:p w14:paraId="26647934" w14:textId="77777777" w:rsidR="00D75DEB" w:rsidRDefault="00D75DEB" w:rsidP="00D75DEB">
      <w:pPr>
        <w:numPr>
          <w:ilvl w:val="0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Front-to-Back / Back-to-Front</w:t>
      </w:r>
    </w:p>
    <w:p w14:paraId="778A95E8" w14:textId="77777777" w:rsidR="00D75DEB" w:rsidRDefault="00D75DEB" w:rsidP="00D75DEB">
      <w:pPr>
        <w:numPr>
          <w:ilvl w:val="1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Front applied by machine / hand</w:t>
      </w:r>
    </w:p>
    <w:p w14:paraId="1AA5D334" w14:textId="77777777" w:rsidR="00D75DEB" w:rsidRDefault="00D75DEB" w:rsidP="00D75DEB">
      <w:pPr>
        <w:numPr>
          <w:ilvl w:val="1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>Back applied by machine / hand</w:t>
      </w:r>
    </w:p>
    <w:p w14:paraId="66A43759" w14:textId="77777777" w:rsidR="00D75DEB" w:rsidRDefault="00D75DEB" w:rsidP="00D75DEB">
      <w:pPr>
        <w:numPr>
          <w:ilvl w:val="0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lastRenderedPageBreak/>
        <w:t>Size of binding:</w:t>
      </w:r>
    </w:p>
    <w:p w14:paraId="44EC39C8" w14:textId="77777777" w:rsidR="00D75DEB" w:rsidRDefault="00D75DEB" w:rsidP="00D75DEB">
      <w:pPr>
        <w:numPr>
          <w:ilvl w:val="1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 xml:space="preserve">Width on Front: </w:t>
      </w:r>
      <w:proofErr w:type="gramStart"/>
      <w:r>
        <w:rPr>
          <w:rFonts w:ascii="Segoe UI" w:hAnsi="Segoe UI" w:cs="Segoe UI"/>
          <w:strike/>
          <w:color w:val="000000"/>
          <w:sz w:val="30"/>
          <w:szCs w:val="30"/>
        </w:rPr>
        <w:t>–“</w:t>
      </w:r>
      <w:proofErr w:type="gramEnd"/>
    </w:p>
    <w:p w14:paraId="35718F70" w14:textId="77777777" w:rsidR="00D75DEB" w:rsidRDefault="00D75DEB" w:rsidP="00D75DEB">
      <w:pPr>
        <w:numPr>
          <w:ilvl w:val="1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strike/>
          <w:color w:val="000000"/>
          <w:sz w:val="30"/>
          <w:szCs w:val="30"/>
        </w:rPr>
        <w:t xml:space="preserve">Width on Back: </w:t>
      </w:r>
      <w:proofErr w:type="gramStart"/>
      <w:r>
        <w:rPr>
          <w:rFonts w:ascii="Segoe UI" w:hAnsi="Segoe UI" w:cs="Segoe UI"/>
          <w:strike/>
          <w:color w:val="000000"/>
          <w:sz w:val="30"/>
          <w:szCs w:val="30"/>
        </w:rPr>
        <w:t>–“</w:t>
      </w:r>
      <w:proofErr w:type="gramEnd"/>
    </w:p>
    <w:p w14:paraId="60989719" w14:textId="77777777" w:rsidR="00D75DEB" w:rsidRDefault="00D75DEB" w:rsidP="00D75DEB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Appraisal</w:t>
      </w:r>
    </w:p>
    <w:p w14:paraId="58E98AFF" w14:textId="77777777" w:rsidR="00D75DEB" w:rsidRDefault="00D75DEB" w:rsidP="00D75DEB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No</w:t>
      </w:r>
    </w:p>
    <w:p w14:paraId="12864E94" w14:textId="77777777" w:rsidR="00D75DEB" w:rsidRDefault="00D75DEB" w:rsidP="00D75DEB">
      <w:pPr>
        <w:rPr>
          <w:rFonts w:ascii="Times New Roman" w:hAnsi="Times New Roman" w:cs="Times New Roman"/>
        </w:rPr>
      </w:pPr>
    </w:p>
    <w:p w14:paraId="3F80C761" w14:textId="77777777" w:rsidR="00D75DEB" w:rsidRPr="00D75DEB" w:rsidRDefault="00D75DEB" w:rsidP="00D75DEB">
      <w:pPr>
        <w:numPr>
          <w:ilvl w:val="0"/>
          <w:numId w:val="20"/>
        </w:numPr>
        <w:shd w:val="clear" w:color="auto" w:fill="FFFFFF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r w:rsidRPr="00D75DEB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t>Vintage Pieces $ 145</w:t>
      </w:r>
    </w:p>
    <w:p w14:paraId="4A6DAA55" w14:textId="77777777" w:rsidR="00D75DEB" w:rsidRPr="00D75DEB" w:rsidRDefault="00D75DEB" w:rsidP="00D75DEB">
      <w:pPr>
        <w:numPr>
          <w:ilvl w:val="1"/>
          <w:numId w:val="20"/>
        </w:numPr>
        <w:shd w:val="clear" w:color="auto" w:fill="FFFFFF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r w:rsidRPr="00D75DEB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t>Vendor Contact Information:</w:t>
      </w:r>
      <w:r w:rsidRPr="00D75DEB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br/>
        <w:t>Allegan County Fairground Antique Show</w:t>
      </w:r>
    </w:p>
    <w:p w14:paraId="37E9DD08" w14:textId="77777777" w:rsidR="00D75DEB" w:rsidRPr="004B71A6" w:rsidRDefault="00D75DEB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D75DEB" w:rsidRPr="004B71A6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7F72A" w14:textId="77777777" w:rsidR="003939E8" w:rsidRDefault="003939E8" w:rsidP="00505854">
      <w:r>
        <w:separator/>
      </w:r>
    </w:p>
  </w:endnote>
  <w:endnote w:type="continuationSeparator" w:id="0">
    <w:p w14:paraId="0E153307" w14:textId="77777777" w:rsidR="003939E8" w:rsidRDefault="003939E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D6117" w14:textId="77777777" w:rsidR="003939E8" w:rsidRDefault="003939E8" w:rsidP="00505854">
      <w:r>
        <w:separator/>
      </w:r>
    </w:p>
  </w:footnote>
  <w:footnote w:type="continuationSeparator" w:id="0">
    <w:p w14:paraId="33F6AC2C" w14:textId="77777777" w:rsidR="003939E8" w:rsidRDefault="003939E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6AD09F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354DD">
      <w:rPr>
        <w:b/>
        <w:bCs/>
        <w:sz w:val="28"/>
        <w:szCs w:val="28"/>
      </w:rPr>
      <w:t>0201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C3591">
      <w:rPr>
        <w:noProof/>
        <w:sz w:val="28"/>
        <w:szCs w:val="28"/>
      </w:rPr>
      <w:t>August 24,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A61ED"/>
    <w:multiLevelType w:val="multilevel"/>
    <w:tmpl w:val="101C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BA3818"/>
    <w:multiLevelType w:val="multilevel"/>
    <w:tmpl w:val="811E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3F5E78"/>
    <w:multiLevelType w:val="multilevel"/>
    <w:tmpl w:val="F28E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1B391D"/>
    <w:multiLevelType w:val="multilevel"/>
    <w:tmpl w:val="A35EE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1150E7"/>
    <w:multiLevelType w:val="multilevel"/>
    <w:tmpl w:val="D8A4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D0524"/>
    <w:multiLevelType w:val="multilevel"/>
    <w:tmpl w:val="EBA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9576E"/>
    <w:multiLevelType w:val="multilevel"/>
    <w:tmpl w:val="DF10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0E36FF"/>
    <w:multiLevelType w:val="multilevel"/>
    <w:tmpl w:val="3C74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FA7057"/>
    <w:multiLevelType w:val="multilevel"/>
    <w:tmpl w:val="26C6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2F6B"/>
    <w:multiLevelType w:val="multilevel"/>
    <w:tmpl w:val="D512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5D6B1B"/>
    <w:multiLevelType w:val="multilevel"/>
    <w:tmpl w:val="51C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82C4C"/>
    <w:multiLevelType w:val="multilevel"/>
    <w:tmpl w:val="1E0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C9661C"/>
    <w:multiLevelType w:val="multilevel"/>
    <w:tmpl w:val="0C1C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7F3D34"/>
    <w:multiLevelType w:val="multilevel"/>
    <w:tmpl w:val="7A30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1792784">
    <w:abstractNumId w:val="7"/>
  </w:num>
  <w:num w:numId="2" w16cid:durableId="846794296">
    <w:abstractNumId w:val="16"/>
  </w:num>
  <w:num w:numId="3" w16cid:durableId="1580403480">
    <w:abstractNumId w:val="6"/>
  </w:num>
  <w:num w:numId="4" w16cid:durableId="2010478484">
    <w:abstractNumId w:val="13"/>
  </w:num>
  <w:num w:numId="5" w16cid:durableId="1875000099">
    <w:abstractNumId w:val="9"/>
  </w:num>
  <w:num w:numId="6" w16cid:durableId="212735844">
    <w:abstractNumId w:val="0"/>
  </w:num>
  <w:num w:numId="7" w16cid:durableId="653030949">
    <w:abstractNumId w:val="17"/>
  </w:num>
  <w:num w:numId="8" w16cid:durableId="1758282457">
    <w:abstractNumId w:val="15"/>
  </w:num>
  <w:num w:numId="9" w16cid:durableId="1702316460">
    <w:abstractNumId w:val="12"/>
  </w:num>
  <w:num w:numId="10" w16cid:durableId="655112819">
    <w:abstractNumId w:val="4"/>
  </w:num>
  <w:num w:numId="11" w16cid:durableId="2089381412">
    <w:abstractNumId w:val="1"/>
  </w:num>
  <w:num w:numId="12" w16cid:durableId="1117797825">
    <w:abstractNumId w:val="5"/>
  </w:num>
  <w:num w:numId="13" w16cid:durableId="2102676224">
    <w:abstractNumId w:val="18"/>
  </w:num>
  <w:num w:numId="14" w16cid:durableId="1360617636">
    <w:abstractNumId w:val="3"/>
  </w:num>
  <w:num w:numId="15" w16cid:durableId="1591502695">
    <w:abstractNumId w:val="11"/>
  </w:num>
  <w:num w:numId="16" w16cid:durableId="349642749">
    <w:abstractNumId w:val="10"/>
  </w:num>
  <w:num w:numId="17" w16cid:durableId="1075514836">
    <w:abstractNumId w:val="19"/>
  </w:num>
  <w:num w:numId="18" w16cid:durableId="1263293728">
    <w:abstractNumId w:val="8"/>
  </w:num>
  <w:num w:numId="19" w16cid:durableId="1291739362">
    <w:abstractNumId w:val="2"/>
  </w:num>
  <w:num w:numId="20" w16cid:durableId="1843646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222F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39E8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53FC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3591"/>
    <w:rsid w:val="007E257B"/>
    <w:rsid w:val="007E4747"/>
    <w:rsid w:val="00811A9E"/>
    <w:rsid w:val="00815A4F"/>
    <w:rsid w:val="00815D6B"/>
    <w:rsid w:val="00822DC2"/>
    <w:rsid w:val="008277B0"/>
    <w:rsid w:val="00833DBC"/>
    <w:rsid w:val="008354DD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7C8D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3ED1"/>
    <w:rsid w:val="00D47DCB"/>
    <w:rsid w:val="00D5480F"/>
    <w:rsid w:val="00D75DE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E7F9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5DE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75D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31</Pages>
  <Words>3845</Words>
  <Characters>21922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2025-08-24T20:19:00Z</dcterms:modified>
</cp:coreProperties>
</file>