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E6083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CE6083" w14:paraId="15934A3C" w14:textId="77777777" w:rsidTr="00D2396E">
        <w:tc>
          <w:tcPr>
            <w:tcW w:w="5395" w:type="dxa"/>
          </w:tcPr>
          <w:p w14:paraId="2F2D6E1B" w14:textId="528457B8" w:rsidR="00AC1870" w:rsidRDefault="00CE6083" w:rsidP="00D2396E">
            <w:r>
              <w:rPr>
                <w:noProof/>
              </w:rPr>
              <w:drawing>
                <wp:inline distT="0" distB="0" distL="0" distR="0" wp14:anchorId="3A26030A" wp14:editId="0BB78E20">
                  <wp:extent cx="3020615" cy="3744685"/>
                  <wp:effectExtent l="0" t="0" r="2540" b="1905"/>
                  <wp:docPr id="592239001" name="Picture 22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239001" name="Picture 22" descr="A red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495" cy="3785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4D6A708" w:rsidR="00AC1870" w:rsidRDefault="00CE6083" w:rsidP="00D2396E">
            <w:r>
              <w:rPr>
                <w:noProof/>
              </w:rPr>
              <w:drawing>
                <wp:inline distT="0" distB="0" distL="0" distR="0" wp14:anchorId="49D2D112" wp14:editId="1836DC8B">
                  <wp:extent cx="3148720" cy="3599543"/>
                  <wp:effectExtent l="0" t="0" r="1270" b="0"/>
                  <wp:docPr id="944322265" name="Picture 23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322265" name="Picture 23" descr="A red and white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835" cy="3662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997E98D" w:rsidR="00AC1870" w:rsidRDefault="00CE6083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1D3EAD0" wp14:editId="547521F0">
            <wp:extent cx="6858000" cy="6858000"/>
            <wp:effectExtent l="0" t="0" r="0" b="0"/>
            <wp:docPr id="25621091" name="Picture 24" descr="A red and white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21091" name="Picture 24" descr="A red and white square pattern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5C042" wp14:editId="2CA3C902">
            <wp:extent cx="6858000" cy="4301490"/>
            <wp:effectExtent l="0" t="0" r="0" b="3810"/>
            <wp:docPr id="2135503940" name="Picture 25" descr="A screenshot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503940" name="Picture 25" descr="A screenshot of a paper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0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499F8" wp14:editId="22631CE2">
            <wp:extent cx="4000500" cy="6489700"/>
            <wp:effectExtent l="0" t="0" r="0" b="0"/>
            <wp:docPr id="284659626" name="Picture 26" descr="A piece of paper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659626" name="Picture 26" descr="A piece of paper with black lines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5EBA4" wp14:editId="4F57C4B2">
            <wp:extent cx="5245100" cy="6502400"/>
            <wp:effectExtent l="0" t="0" r="0" b="0"/>
            <wp:docPr id="911493830" name="Picture 27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493830" name="Picture 27" descr="A red and white quilt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0D3E2" wp14:editId="5EE527DB">
            <wp:extent cx="6858000" cy="5143500"/>
            <wp:effectExtent l="0" t="0" r="0" b="0"/>
            <wp:docPr id="1649568291" name="Picture 28" descr="A red and white checkered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568291" name="Picture 28" descr="A red and white checkered flag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AACD58" wp14:editId="432AE021">
            <wp:extent cx="6858000" cy="5143500"/>
            <wp:effectExtent l="0" t="0" r="0" b="0"/>
            <wp:docPr id="1610413419" name="Picture 29" descr="A red and white checke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413419" name="Picture 29" descr="A red and white checkered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4C05B" wp14:editId="7521BC26">
            <wp:extent cx="6502400" cy="4876800"/>
            <wp:effectExtent l="0" t="0" r="0" b="0"/>
            <wp:docPr id="1719472015" name="Picture 30" descr="A red and white checke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472015" name="Picture 30" descr="A red and white checkered quil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74552B" wp14:editId="2A3BF5B1">
            <wp:extent cx="6502400" cy="4876800"/>
            <wp:effectExtent l="0" t="0" r="0" b="0"/>
            <wp:docPr id="228413879" name="Picture 31" descr="A red and white checkered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13879" name="Picture 31" descr="A red and white checkered flag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7737F" wp14:editId="594D52C1">
            <wp:extent cx="6502400" cy="4876800"/>
            <wp:effectExtent l="0" t="0" r="0" b="0"/>
            <wp:docPr id="1527391512" name="Picture 32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391512" name="Picture 32" descr="A red and white checkered fabric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C9400" wp14:editId="066C8C96">
            <wp:extent cx="5676900" cy="6489700"/>
            <wp:effectExtent l="0" t="0" r="0" b="0"/>
            <wp:docPr id="181965569" name="Picture 33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65569" name="Picture 33" descr="A red and white quilt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9DC5F" wp14:editId="06609B1A">
            <wp:extent cx="6858000" cy="5143500"/>
            <wp:effectExtent l="0" t="0" r="0" b="0"/>
            <wp:docPr id="1449703379" name="Picture 34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03379" name="Picture 34" descr="A red and white checkered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27A75" wp14:editId="75D1A2D4">
            <wp:extent cx="6858000" cy="5143500"/>
            <wp:effectExtent l="0" t="0" r="0" b="0"/>
            <wp:docPr id="968858499" name="Picture 35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858499" name="Picture 35" descr="A red and white checkered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EBE71" wp14:editId="2BEE737F">
            <wp:extent cx="6858000" cy="6220460"/>
            <wp:effectExtent l="0" t="0" r="0" b="2540"/>
            <wp:docPr id="1860591168" name="Picture 36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591168" name="Picture 36" descr="Pieces of fabric on a gri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35597" wp14:editId="23A27EFD">
            <wp:extent cx="6858000" cy="6398260"/>
            <wp:effectExtent l="0" t="0" r="0" b="2540"/>
            <wp:docPr id="1412701751" name="Picture 37" descr="A group of pieces of fabric with 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701751" name="Picture 37" descr="A group of pieces of fabric with red squares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39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419ED" wp14:editId="0C61EBDF">
            <wp:extent cx="6858000" cy="6508115"/>
            <wp:effectExtent l="0" t="0" r="0" b="0"/>
            <wp:docPr id="467396516" name="Picture 38" descr="A red and white square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96516" name="Picture 38" descr="A red and white squares on a white surface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0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53981" wp14:editId="3C43B41F">
            <wp:extent cx="3536315" cy="9144000"/>
            <wp:effectExtent l="0" t="0" r="0" b="0"/>
            <wp:docPr id="308800774" name="Picture 39" descr="A piece of paper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800774" name="Picture 39" descr="A piece of paper on a grid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3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05514A" wp14:editId="603DC1E1">
            <wp:extent cx="3021965" cy="9144000"/>
            <wp:effectExtent l="0" t="0" r="635" b="0"/>
            <wp:docPr id="1769529346" name="Picture 40" descr="A piece of cloth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529346" name="Picture 40" descr="A piece of cloth on a wall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395F8" wp14:editId="41E3EE67">
            <wp:extent cx="6858000" cy="6275070"/>
            <wp:effectExtent l="0" t="0" r="0" b="0"/>
            <wp:docPr id="938747441" name="Picture 41" descr="Pieces of fabric squares on graph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747441" name="Picture 41" descr="Pieces of fabric squares on graph paper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7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2994B2" wp14:editId="62BE843C">
            <wp:extent cx="6858000" cy="5143500"/>
            <wp:effectExtent l="0" t="0" r="0" b="0"/>
            <wp:docPr id="1083541967" name="Picture 42" descr="A red square patchwork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541967" name="Picture 42" descr="A red square patchwork on a white surfac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78E73" wp14:editId="33C68A90">
            <wp:extent cx="6858000" cy="5143500"/>
            <wp:effectExtent l="0" t="0" r="0" b="0"/>
            <wp:docPr id="1911834629" name="Picture 43" descr="A red patchwork on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834629" name="Picture 43" descr="A red patchwork on a white fabric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7777777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7777777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7777777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A383881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7378E">
              <w:rPr>
                <w:color w:val="4472C4" w:themeColor="accent1"/>
              </w:rPr>
              <w:t>11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22FCE04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7378E">
              <w:rPr>
                <w:noProof/>
                <w:color w:val="4472C4" w:themeColor="accent1"/>
              </w:rPr>
              <w:t>73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7378E">
              <w:rPr>
                <w:noProof/>
                <w:color w:val="4472C4" w:themeColor="accent1"/>
              </w:rPr>
              <w:t>55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85A128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40EA0145" w14:textId="77777777" w:rsidR="00CE6083" w:rsidRDefault="00CE6083" w:rsidP="00CE6083">
      <w:pPr>
        <w:pStyle w:val="Heading2"/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6C3F97DE" w14:textId="77777777" w:rsidR="00CE6083" w:rsidRDefault="00CE6083" w:rsidP="00CE6083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Credit: unknown</w:t>
      </w:r>
    </w:p>
    <w:p w14:paraId="5EB21DC0" w14:textId="77777777" w:rsidR="00CE6083" w:rsidRDefault="00CE6083" w:rsidP="00CE6083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1830</w:t>
      </w:r>
    </w:p>
    <w:p w14:paraId="722C438F" w14:textId="77777777" w:rsidR="00CE6083" w:rsidRDefault="00CE6083" w:rsidP="00CE6083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2728CBF9" w14:textId="77777777" w:rsidR="00CE6083" w:rsidRDefault="00CE6083" w:rsidP="00CE6083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 – From March 22, 2022</w:t>
      </w:r>
    </w:p>
    <w:p w14:paraId="6325CF12" w14:textId="77777777" w:rsidR="00CE6083" w:rsidRDefault="00CE6083" w:rsidP="00CE6083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Documentation by David Bailey</w:t>
      </w:r>
    </w:p>
    <w:p w14:paraId="3C85C78C" w14:textId="77777777" w:rsidR="00CE6083" w:rsidRDefault="00CE6083" w:rsidP="00CE6083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73450FD0" w14:textId="77777777" w:rsidR="00CE6083" w:rsidRDefault="00CE6083" w:rsidP="00CE6083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3B7C831E" w14:textId="77777777" w:rsidR="00CE6083" w:rsidRDefault="00CE6083" w:rsidP="00CE6083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73.5″</w:t>
      </w:r>
    </w:p>
    <w:p w14:paraId="32BEE699" w14:textId="77777777" w:rsidR="00CE6083" w:rsidRDefault="00CE6083" w:rsidP="00CE6083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55″</w:t>
      </w:r>
    </w:p>
    <w:p w14:paraId="60A1471C" w14:textId="77777777" w:rsidR="00CE6083" w:rsidRDefault="00CE6083" w:rsidP="00CE6083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Condition Issues</w:t>
      </w:r>
    </w:p>
    <w:p w14:paraId="2631DA9C" w14:textId="77777777" w:rsidR="00CE6083" w:rsidRDefault="00CE6083" w:rsidP="00CE6083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All blocks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present, but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 xml:space="preserve"> not completely assembled.</w:t>
      </w:r>
    </w:p>
    <w:p w14:paraId="619C598D" w14:textId="1106F911" w:rsidR="00CE6083" w:rsidRDefault="00CE6083" w:rsidP="00CE6083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"https://i0.wp.com/just-for-the-fun-of-it.com/wp-content/uploads/2022/09/p1030641.webp?resize=750%2C929&amp;ssl=1"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F664293" wp14:editId="2200DB12">
            <wp:extent cx="6858000" cy="8499475"/>
            <wp:effectExtent l="0" t="0" r="0" b="0"/>
            <wp:docPr id="1624691794" name="Picture 20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691794" name="Picture 20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9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46246FFB" w14:textId="77777777" w:rsidR="00CE6083" w:rsidRDefault="00CE6083" w:rsidP="00CE6083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Top</w:t>
      </w:r>
    </w:p>
    <w:p w14:paraId="7EE8D063" w14:textId="77777777" w:rsidR="00CE6083" w:rsidRDefault="00CE6083" w:rsidP="00CE6083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448F6EDC" w14:textId="77777777" w:rsidR="00CE6083" w:rsidRDefault="00CE6083" w:rsidP="00CE6083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4D9CC25E" w14:textId="77777777" w:rsidR="00CE6083" w:rsidRDefault="00CE6083" w:rsidP="00CE6083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Solids</w:t>
      </w:r>
    </w:p>
    <w:p w14:paraId="11D95ED4" w14:textId="77777777" w:rsidR="00CE6083" w:rsidRDefault="00CE6083" w:rsidP="00CE6083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Predominant Colors – Red and White</w:t>
      </w:r>
    </w:p>
    <w:p w14:paraId="5B1793DA" w14:textId="77777777" w:rsidR="00CE6083" w:rsidRDefault="00CE6083" w:rsidP="00CE6083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328FEBD0" w14:textId="77777777" w:rsidR="00CE6083" w:rsidRDefault="00CE6083" w:rsidP="00CE6083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Patch work for Irish Chain</w:t>
      </w:r>
    </w:p>
    <w:p w14:paraId="56564754" w14:textId="77777777" w:rsidR="00CE6083" w:rsidRDefault="00CE6083" w:rsidP="00CE6083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Size of red squares: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46FB4745" w14:textId="77777777" w:rsidR="00CE6083" w:rsidRDefault="00CE6083" w:rsidP="00CE6083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Straight / On-Point / Half-Drop Setting</w:t>
      </w:r>
    </w:p>
    <w:p w14:paraId="30E9EF2B" w14:textId="77777777" w:rsidR="00CE6083" w:rsidRDefault="00CE6083" w:rsidP="00CE6083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 Pattern Name: Irish Chain</w:t>
      </w:r>
      <w:r>
        <w:rPr>
          <w:rFonts w:ascii="Segoe UI" w:hAnsi="Segoe UI" w:cs="Segoe UI"/>
          <w:color w:val="000000"/>
          <w:sz w:val="30"/>
          <w:szCs w:val="30"/>
        </w:rPr>
        <w:br/>
        <w:t>BB ID: 1839</w:t>
      </w:r>
    </w:p>
    <w:p w14:paraId="19891AF1" w14:textId="77777777" w:rsidR="00CE6083" w:rsidRDefault="00CE6083" w:rsidP="00CE6083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3BDB4C9E" w14:textId="77777777" w:rsidR="00CE6083" w:rsidRDefault="00CE6083" w:rsidP="00CE6083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 Used: Patchwork</w:t>
      </w:r>
    </w:p>
    <w:p w14:paraId="671724A9" w14:textId="77777777" w:rsidR="00CE6083" w:rsidRDefault="00CE6083" w:rsidP="00CE6083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</w:t>
      </w:r>
    </w:p>
    <w:p w14:paraId="7DE64A5F" w14:textId="77777777" w:rsidR="00CE6083" w:rsidRDefault="00CE6083" w:rsidP="00CE6083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Blocks: Hand</w:t>
      </w:r>
    </w:p>
    <w:p w14:paraId="06C01CB2" w14:textId="77777777" w:rsidR="00CE6083" w:rsidRDefault="00CE6083" w:rsidP="00CE6083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Top Assembly: Hand</w:t>
      </w:r>
    </w:p>
    <w:p w14:paraId="131987A6" w14:textId="77777777" w:rsidR="00CE6083" w:rsidRDefault="00CE6083" w:rsidP="00CE6083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</w:t>
      </w:r>
    </w:p>
    <w:p w14:paraId="55759A82" w14:textId="77777777" w:rsidR="00CE6083" w:rsidRDefault="00CE6083" w:rsidP="00CE6083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Very Good</w:t>
      </w:r>
    </w:p>
    <w:p w14:paraId="1BB557B4" w14:textId="77777777" w:rsidR="00CE6083" w:rsidRDefault="00CE6083" w:rsidP="00CE6083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Other Descriptions:</w:t>
      </w:r>
    </w:p>
    <w:p w14:paraId="16F24C24" w14:textId="5D5E87BC" w:rsidR="00CE6083" w:rsidRDefault="00CE6083" w:rsidP="00CE6083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"https://i0.wp.com/just-for-the-fun-of-it.com/wp-content/uploads/2022/11/2022-11-11_00-31-05.jpg?resize=750%2C470&amp;ssl=1"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114E9DB" wp14:editId="15E10F8B">
            <wp:extent cx="6858000" cy="4296410"/>
            <wp:effectExtent l="0" t="0" r="0" b="0"/>
            <wp:docPr id="926509932" name="Picture 19" descr="A screenshot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509932" name="Picture 19" descr="A screenshot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"https://i0.wp.com/just-for-the-fun-of-it.com/wp-content/uploads/2022/11/2022-11-11_00-30-15.jpg?resize=750%2C750&amp;ssl=1"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A5C31FA" wp14:editId="761DFE57">
            <wp:extent cx="6858000" cy="6858000"/>
            <wp:effectExtent l="0" t="0" r="0" b="0"/>
            <wp:docPr id="1625936447" name="Picture 18" descr="A red and white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936447" name="Picture 18" descr="A red and white square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Encyclopedia of Pieced Quilt Patterns, 3rd ed. Barbara Brackman.</w:t>
      </w:r>
      <w:r>
        <w:lastRenderedPageBreak/>
        <w:fldChar w:fldCharType="begin"/>
      </w:r>
      <w:r>
        <w:instrText xml:space="preserve"> INCLUDEPICTURE "https://i0.wp.com/just-for-the-fun-of-it.com/wp-content/uploads/2022/09/p1030641.webp?resize=750%2C929&amp;ssl=1"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DF61F3B" wp14:editId="77B34E4E">
            <wp:extent cx="6858000" cy="8499475"/>
            <wp:effectExtent l="0" t="0" r="0" b="0"/>
            <wp:docPr id="119169449" name="Picture 17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69449" name="Picture 17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9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"https://i0.wp.com/just-for-the-fun-of-it.com/wp-content/uploads/2022/09/p1030645.webp?resize=750%2C563&amp;ssl=1"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6190B59" wp14:editId="34D00C89">
            <wp:extent cx="6858000" cy="5154295"/>
            <wp:effectExtent l="0" t="0" r="0" b="1905"/>
            <wp:docPr id="631665825" name="Picture 16" descr="A red and white checkered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665825" name="Picture 16" descr="A red and white checkered fl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"https://i0.wp.com/just-for-the-fun-of-it.com/wp-content/uploads/2022/09/p1030646.webp?resize=750%2C563&amp;ssl=1"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9D54B58" wp14:editId="2C7DA389">
            <wp:extent cx="6858000" cy="5154295"/>
            <wp:effectExtent l="0" t="0" r="0" b="1905"/>
            <wp:docPr id="1871771035" name="Picture 15" descr="A red and white checke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771035" name="Picture 15" descr="A red and white checkered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"https://i0.wp.com/just-for-the-fun-of-it.com/wp-content/uploads/2022/09/p1030647.webp?resize=750%2C563&amp;ssl=1"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6B84C08" wp14:editId="6AF78859">
            <wp:extent cx="6858000" cy="5154295"/>
            <wp:effectExtent l="0" t="0" r="0" b="1905"/>
            <wp:docPr id="860909058" name="Picture 14" descr="A red and white checke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909058" name="Picture 14" descr="A red and white checkered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"https://i0.wp.com/just-for-the-fun-of-it.com/wp-content/uploads/2022/09/p1030648.webp?resize=750%2C563&amp;ssl=1"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749994F" wp14:editId="3536A669">
            <wp:extent cx="6858000" cy="5154295"/>
            <wp:effectExtent l="0" t="0" r="0" b="1905"/>
            <wp:docPr id="1460136536" name="Picture 13" descr="A red and white checkered fla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136536" name="Picture 13" descr="A red and white checkered fla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"https://i0.wp.com/just-for-the-fun-of-it.com/wp-content/uploads/2022/09/p1030649.webp?resize=750%2C563&amp;ssl=1"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D8B53B3" wp14:editId="0C9AC92A">
            <wp:extent cx="6858000" cy="5154295"/>
            <wp:effectExtent l="0" t="0" r="0" b="1905"/>
            <wp:docPr id="385855914" name="Picture 12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855914" name="Picture 12" descr="A red and white checkered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"https://i0.wp.com/just-for-the-fun-of-it.com/wp-content/uploads/2022/09/p1030650.webp?resize=750%2C857&amp;ssl=1"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516D85D" wp14:editId="2923FA85">
            <wp:extent cx="6858000" cy="7840980"/>
            <wp:effectExtent l="0" t="0" r="0" b="0"/>
            <wp:docPr id="1560487166" name="Picture 11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87166" name="Picture 11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"https://i0.wp.com/just-for-the-fun-of-it.com/wp-content/uploads/2022/09/p1030652.webp?resize=750%2C563&amp;ssl=1"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877358F" wp14:editId="644E84E0">
            <wp:extent cx="6858000" cy="5154295"/>
            <wp:effectExtent l="0" t="0" r="0" b="1905"/>
            <wp:docPr id="1666476861" name="Picture 10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476861" name="Picture 10" descr="A red and white checkered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"https://i0.wp.com/just-for-the-fun-of-it.com/wp-content/uploads/2022/09/p1030653.webp?resize=750%2C563&amp;ssl=1"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04E9D9F" wp14:editId="334C66EF">
            <wp:extent cx="6858000" cy="5154295"/>
            <wp:effectExtent l="0" t="0" r="0" b="1905"/>
            <wp:docPr id="627724596" name="Picture 9" descr="A red and white checkered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724596" name="Picture 9" descr="A red and white checkered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"https://i0.wp.com/just-for-the-fun-of-it.com/wp-content/uploads/2022/09/p1030654.webp?resize=750%2C680&amp;ssl=1"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3019B2E" wp14:editId="1515A556">
            <wp:extent cx="6858000" cy="6220460"/>
            <wp:effectExtent l="0" t="0" r="0" b="2540"/>
            <wp:docPr id="271243853" name="Picture 8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243853" name="Picture 8" descr="A group of pieces of fabric on a gri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2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"https://i0.wp.com/just-for-the-fun-of-it.com/wp-content/uploads/2022/09/p1030655.webp?resize=750%2C699&amp;ssl=1"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FAAF2F3" wp14:editId="7A7484CB">
            <wp:extent cx="6858000" cy="6398260"/>
            <wp:effectExtent l="0" t="0" r="0" b="2540"/>
            <wp:docPr id="755219875" name="Picture 7" descr="A group of pieces of fabric with 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219875" name="Picture 7" descr="A group of pieces of fabric with red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39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"https://i0.wp.com/just-for-the-fun-of-it.com/wp-content/uploads/2022/09/p1030656.webp?resize=750%2C712&amp;ssl=1"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C3739CE" wp14:editId="6317548F">
            <wp:extent cx="6858000" cy="6513195"/>
            <wp:effectExtent l="0" t="0" r="0" b="1905"/>
            <wp:docPr id="1943050320" name="Picture 6" descr="A red and white square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050320" name="Picture 6" descr="A red and white squares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51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"https://i0.wp.com/just-for-the-fun-of-it.com/wp-content/uploads/2022/09/p1030657.webp?resize=396%2C1024&amp;ssl=1"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DB17266" wp14:editId="1113D2AF">
            <wp:extent cx="3531235" cy="9144000"/>
            <wp:effectExtent l="0" t="0" r="0" b="0"/>
            <wp:docPr id="1419040221" name="Picture 5" descr="A piece of paper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040221" name="Picture 5" descr="A piece of paper on a gri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"https://i0.wp.com/just-for-the-fun-of-it.com/wp-content/uploads/2022/09/p1030658.webp?resize=339%2C1024&amp;ssl=1"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B7E6F60" wp14:editId="40864A28">
            <wp:extent cx="3031490" cy="9144000"/>
            <wp:effectExtent l="0" t="0" r="3810" b="0"/>
            <wp:docPr id="1082212191" name="Picture 4" descr="A piece of clothing on a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12191" name="Picture 4" descr="A piece of clothing on a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"https://i0.wp.com/just-for-the-fun-of-it.com/wp-content/uploads/2022/09/p1030659.webp?resize=750%2C686&amp;ssl=1"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C8371D2" wp14:editId="7AD7BE6A">
            <wp:extent cx="6858000" cy="6272530"/>
            <wp:effectExtent l="0" t="0" r="0" b="1270"/>
            <wp:docPr id="1139415318" name="Picture 3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415318" name="Picture 3" descr="A group of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27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"https://i0.wp.com/just-for-the-fun-of-it.com/wp-content/uploads/2022/09/p1030660.webp?resize=750%2C563&amp;ssl=1"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9B244C1" wp14:editId="41B0D933">
            <wp:extent cx="6858000" cy="5154295"/>
            <wp:effectExtent l="0" t="0" r="0" b="1905"/>
            <wp:docPr id="874345060" name="Picture 2" descr="A close-up of several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345060" name="Picture 2" descr="A close-up of several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"https://i0.wp.com/just-for-the-fun-of-it.com/wp-content/uploads/2022/09/p1030661.webp?resize=750%2C563&amp;ssl=1"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704742F" wp14:editId="38895A8F">
            <wp:extent cx="6858000" cy="5154295"/>
            <wp:effectExtent l="0" t="0" r="0" b="1905"/>
            <wp:docPr id="1629007902" name="Picture 1" descr="A red patch on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007902" name="Picture 1" descr="A red patch on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85FB9F2" w14:textId="77777777" w:rsidR="00CE6083" w:rsidRDefault="00CE6083" w:rsidP="00CE6083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Appraisal</w:t>
      </w:r>
    </w:p>
    <w:p w14:paraId="3B6D73F2" w14:textId="77777777" w:rsidR="00CE6083" w:rsidRDefault="00CE6083" w:rsidP="00CE6083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7105EE7E" w14:textId="77777777" w:rsidR="00CE6083" w:rsidRDefault="00CE6083" w:rsidP="00CE6083">
      <w:pPr>
        <w:rPr>
          <w:rFonts w:ascii="Times New Roman" w:hAnsi="Times New Roman" w:cs="Times New Roman"/>
        </w:rPr>
      </w:pPr>
    </w:p>
    <w:p w14:paraId="3801D90C" w14:textId="77777777" w:rsidR="00CE6083" w:rsidRPr="00CE6083" w:rsidRDefault="00CE6083" w:rsidP="00CE6083">
      <w:pPr>
        <w:shd w:val="clear" w:color="auto" w:fill="FFFFFF"/>
        <w:spacing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Supplies: $</w:t>
      </w:r>
    </w:p>
    <w:p w14:paraId="39F080AB" w14:textId="77777777" w:rsidR="00CE6083" w:rsidRPr="00CE6083" w:rsidRDefault="00CE6083" w:rsidP="00CE6083">
      <w:pPr>
        <w:numPr>
          <w:ilvl w:val="0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Vintage Pieces $ 36</w:t>
      </w:r>
    </w:p>
    <w:p w14:paraId="5A84FBC2" w14:textId="77777777" w:rsidR="00CE6083" w:rsidRPr="00CE6083" w:rsidRDefault="00CE6083" w:rsidP="00CE6083">
      <w:pPr>
        <w:numPr>
          <w:ilvl w:val="1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Tops</w:t>
      </w:r>
    </w:p>
    <w:p w14:paraId="3ABB20F0" w14:textId="77777777" w:rsidR="00CE6083" w:rsidRPr="00CE6083" w:rsidRDefault="00CE6083" w:rsidP="00CE6083">
      <w:pPr>
        <w:numPr>
          <w:ilvl w:val="1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for Original Set: $ 36</w:t>
      </w:r>
    </w:p>
    <w:p w14:paraId="37EB5A66" w14:textId="77777777" w:rsidR="00CE6083" w:rsidRPr="00CE6083" w:rsidRDefault="00CE6083" w:rsidP="00CE6083">
      <w:pPr>
        <w:numPr>
          <w:ilvl w:val="2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lastRenderedPageBreak/>
        <w:t>Number of Units in Original Set: 1</w:t>
      </w:r>
    </w:p>
    <w:p w14:paraId="5AF7D245" w14:textId="77777777" w:rsidR="00CE6083" w:rsidRPr="00CE6083" w:rsidRDefault="00CE6083" w:rsidP="00CE6083">
      <w:pPr>
        <w:numPr>
          <w:ilvl w:val="2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per unit: $ 36</w:t>
      </w:r>
    </w:p>
    <w:p w14:paraId="704A8B63" w14:textId="77777777" w:rsidR="00CE6083" w:rsidRPr="00CE6083" w:rsidRDefault="00CE6083" w:rsidP="00CE6083">
      <w:pPr>
        <w:numPr>
          <w:ilvl w:val="2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Comments: Hand-pieced vintage quil top</w:t>
      </w:r>
    </w:p>
    <w:p w14:paraId="76D24B80" w14:textId="77777777" w:rsidR="00CE6083" w:rsidRPr="00CE6083" w:rsidRDefault="00CE6083" w:rsidP="00CE6083">
      <w:pPr>
        <w:numPr>
          <w:ilvl w:val="2"/>
          <w:numId w:val="13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Information:</w:t>
      </w: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The Antique Warehouse</w:t>
      </w: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1122 Tittabawassee Road</w:t>
      </w:r>
      <w:r w:rsidRPr="00CE6083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Saginaw, MI 48604</w:t>
      </w:r>
    </w:p>
    <w:p w14:paraId="7CA754F9" w14:textId="77777777" w:rsidR="00CE6083" w:rsidRPr="00CE6083" w:rsidRDefault="00CE6083" w:rsidP="00CE6083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CE6083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Sales Receipt</w:t>
      </w:r>
    </w:p>
    <w:p w14:paraId="165B45E1" w14:textId="695EAAC4" w:rsidR="00CE6083" w:rsidRPr="004B71A6" w:rsidRDefault="00CE6083" w:rsidP="00CE6083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 w:rsidRPr="00CE6083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CE6083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"https://i0.wp.com/just-for-the-fun-of-it.com/wp-content/uploads/2022/09/img_2533a.webp?resize=630%2C1023&amp;ssl=1" \* MERGEFORMATINET </w:instrText>
      </w:r>
      <w:r w:rsidRPr="00CE6083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CE6083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32F489F" wp14:editId="6536B5E8">
            <wp:extent cx="5629275" cy="9144000"/>
            <wp:effectExtent l="0" t="0" r="0" b="0"/>
            <wp:docPr id="156565456" name="Picture 21" descr="A piece of paper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5456" name="Picture 21" descr="A piece of paper with black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6083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</w:p>
    <w:sectPr w:rsidR="00CE6083" w:rsidRPr="004B71A6" w:rsidSect="00652555">
      <w:headerReference w:type="default" r:id="rId50"/>
      <w:footerReference w:type="default" r:id="rId5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3C56AA" w14:textId="77777777" w:rsidR="004F03EB" w:rsidRDefault="004F03EB" w:rsidP="00505854">
      <w:r>
        <w:separator/>
      </w:r>
    </w:p>
  </w:endnote>
  <w:endnote w:type="continuationSeparator" w:id="0">
    <w:p w14:paraId="274D1D92" w14:textId="77777777" w:rsidR="004F03EB" w:rsidRDefault="004F03E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993230" w14:textId="77777777" w:rsidR="004F03EB" w:rsidRDefault="004F03EB" w:rsidP="00505854">
      <w:r>
        <w:separator/>
      </w:r>
    </w:p>
  </w:footnote>
  <w:footnote w:type="continuationSeparator" w:id="0">
    <w:p w14:paraId="7917C9DC" w14:textId="77777777" w:rsidR="004F03EB" w:rsidRDefault="004F03E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5CC3CB06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F09E4">
      <w:rPr>
        <w:b/>
        <w:bCs/>
        <w:sz w:val="28"/>
        <w:szCs w:val="28"/>
      </w:rPr>
      <w:t>0200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7378E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964E58"/>
    <w:multiLevelType w:val="multilevel"/>
    <w:tmpl w:val="AD566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BF32496"/>
    <w:multiLevelType w:val="multilevel"/>
    <w:tmpl w:val="819CB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897BFB"/>
    <w:multiLevelType w:val="multilevel"/>
    <w:tmpl w:val="1A741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58CD67FE"/>
    <w:multiLevelType w:val="multilevel"/>
    <w:tmpl w:val="91306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59A60362"/>
    <w:multiLevelType w:val="multilevel"/>
    <w:tmpl w:val="E6947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6BF26105"/>
    <w:multiLevelType w:val="multilevel"/>
    <w:tmpl w:val="875085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6F05670E"/>
    <w:multiLevelType w:val="multilevel"/>
    <w:tmpl w:val="894E13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2"/>
  </w:num>
  <w:num w:numId="2" w16cid:durableId="846794296">
    <w:abstractNumId w:val="7"/>
  </w:num>
  <w:num w:numId="3" w16cid:durableId="1580403480">
    <w:abstractNumId w:val="1"/>
  </w:num>
  <w:num w:numId="4" w16cid:durableId="2010478484">
    <w:abstractNumId w:val="6"/>
  </w:num>
  <w:num w:numId="5" w16cid:durableId="1875000099">
    <w:abstractNumId w:val="3"/>
  </w:num>
  <w:num w:numId="6" w16cid:durableId="212735844">
    <w:abstractNumId w:val="0"/>
  </w:num>
  <w:num w:numId="7" w16cid:durableId="1996758480">
    <w:abstractNumId w:val="8"/>
  </w:num>
  <w:num w:numId="8" w16cid:durableId="257369962">
    <w:abstractNumId w:val="11"/>
  </w:num>
  <w:num w:numId="9" w16cid:durableId="497119591">
    <w:abstractNumId w:val="4"/>
  </w:num>
  <w:num w:numId="10" w16cid:durableId="1097217533">
    <w:abstractNumId w:val="9"/>
  </w:num>
  <w:num w:numId="11" w16cid:durableId="1283995510">
    <w:abstractNumId w:val="12"/>
  </w:num>
  <w:num w:numId="12" w16cid:durableId="2113939435">
    <w:abstractNumId w:val="10"/>
  </w:num>
  <w:num w:numId="13" w16cid:durableId="131919364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48EF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378E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03EB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212BF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09E4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05A8"/>
    <w:rsid w:val="008C2DA9"/>
    <w:rsid w:val="008D0B8C"/>
    <w:rsid w:val="008D2F14"/>
    <w:rsid w:val="008D3B7B"/>
    <w:rsid w:val="008E6FC7"/>
    <w:rsid w:val="009023E5"/>
    <w:rsid w:val="009037FE"/>
    <w:rsid w:val="00914C66"/>
    <w:rsid w:val="00914E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E6083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CE6083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CE6083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111</TotalTime>
  <Pages>58</Pages>
  <Words>4076</Words>
  <Characters>23239</Characters>
  <Application>Microsoft Office Word</Application>
  <DocSecurity>0</DocSecurity>
  <Lines>193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2025-08-24T20:18:00Z</dcterms:modified>
</cp:coreProperties>
</file>