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  <w:gridCol w:w="5496"/>
      </w:tblGrid>
      <w:tr w:rsidR="00F73D4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F73D46" w14:paraId="15934A3C" w14:textId="77777777" w:rsidTr="00D2396E">
        <w:tc>
          <w:tcPr>
            <w:tcW w:w="5395" w:type="dxa"/>
          </w:tcPr>
          <w:p w14:paraId="2F2D6E1B" w14:textId="2923767D" w:rsidR="00AC1870" w:rsidRDefault="00F73D46" w:rsidP="00D2396E">
            <w:r>
              <w:rPr>
                <w:noProof/>
              </w:rPr>
              <w:drawing>
                <wp:inline distT="0" distB="0" distL="0" distR="0" wp14:anchorId="50855F9E" wp14:editId="3B9F2BC9">
                  <wp:extent cx="3222172" cy="3398496"/>
                  <wp:effectExtent l="0" t="0" r="3810" b="5715"/>
                  <wp:docPr id="1747123449" name="Picture 1" descr="A quilted red baske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123449" name="Picture 1" descr="A quilted red baske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824" cy="344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95F3D55" w:rsidR="00AC1870" w:rsidRDefault="00F73D46" w:rsidP="00D2396E">
            <w:r>
              <w:rPr>
                <w:noProof/>
              </w:rPr>
              <w:drawing>
                <wp:inline distT="0" distB="0" distL="0" distR="0" wp14:anchorId="55C0CBC8" wp14:editId="6A5E3835">
                  <wp:extent cx="3347381" cy="3309258"/>
                  <wp:effectExtent l="0" t="0" r="5715" b="5715"/>
                  <wp:docPr id="1940761195" name="Picture 2" descr="A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761195" name="Picture 2" descr="A white cloth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188" cy="33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4C90F89" w:rsidR="00AC1870" w:rsidRDefault="00F73D4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33AE181" wp14:editId="79D137FF">
            <wp:extent cx="6858000" cy="7233285"/>
            <wp:effectExtent l="0" t="0" r="0" b="5715"/>
            <wp:docPr id="541885483" name="Picture 3" descr="A quilted red baske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85483" name="Picture 3" descr="A quilted red baske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35B64" wp14:editId="6A091756">
            <wp:extent cx="9144000" cy="6858000"/>
            <wp:effectExtent l="0" t="0" r="0" b="0"/>
            <wp:docPr id="1968129939" name="Picture 4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29939" name="Picture 4" descr="A red and white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AD54B" wp14:editId="0EC300F9">
            <wp:extent cx="9144000" cy="6858000"/>
            <wp:effectExtent l="0" t="0" r="0" b="0"/>
            <wp:docPr id="641310015" name="Picture 5" descr="A hand holding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10015" name="Picture 5" descr="A hand holding a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9D60C" wp14:editId="2066471E">
            <wp:extent cx="9144000" cy="6858000"/>
            <wp:effectExtent l="0" t="0" r="0" b="0"/>
            <wp:docPr id="1485965049" name="Picture 6" descr="A close-up of a hand on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65049" name="Picture 6" descr="A close-up of a hand on a white fabric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2EC2A" wp14:editId="73DDD5F6">
            <wp:extent cx="6858000" cy="6779895"/>
            <wp:effectExtent l="0" t="0" r="0" b="1905"/>
            <wp:docPr id="1523149843" name="Picture 7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49843" name="Picture 7" descr="A white cloth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718FE" wp14:editId="0351CACD">
            <wp:extent cx="6858000" cy="6917055"/>
            <wp:effectExtent l="0" t="0" r="0" b="4445"/>
            <wp:docPr id="834232008" name="Picture 8" descr="A white cloth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32008" name="Picture 8" descr="A white cloth with a pin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5ACBF" wp14:editId="2FB6651D">
            <wp:extent cx="6858000" cy="8094345"/>
            <wp:effectExtent l="0" t="0" r="0" b="0"/>
            <wp:docPr id="1032383704" name="Picture 9" descr="A hand holding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83704" name="Picture 9" descr="A hand holding a white clot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4852500A" w:rsidR="0097695B" w:rsidRDefault="00F73D46" w:rsidP="003C6205">
            <w:r>
              <w:rPr>
                <w:color w:val="4472C4" w:themeColor="accent1"/>
              </w:rPr>
              <w:t>Dec 24, 2024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12C2F547" w:rsidR="0097695B" w:rsidRDefault="00F73D4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 Southport Antique Mall</w:t>
            </w:r>
          </w:p>
        </w:tc>
        <w:tc>
          <w:tcPr>
            <w:tcW w:w="1165" w:type="dxa"/>
          </w:tcPr>
          <w:p w14:paraId="2372E226" w14:textId="67CD9252" w:rsidR="0097695B" w:rsidRDefault="00F73D4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$8</w:t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A0D9D6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8326C">
              <w:rPr>
                <w:color w:val="4472C4" w:themeColor="accent1"/>
              </w:rPr>
              <w:t>1870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8326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566E9E60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8326C">
              <w:rPr>
                <w:noProof/>
                <w:color w:val="4472C4" w:themeColor="accent1"/>
              </w:rPr>
              <w:t>1870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8326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8A8D5D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08326C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13804D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08326C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FE9B0B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8326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7C2B48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8326C">
              <w:rPr>
                <w:noProof/>
                <w:color w:val="4472C4" w:themeColor="accent1"/>
              </w:rPr>
              <w:t>87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8326C">
              <w:rPr>
                <w:noProof/>
                <w:color w:val="4472C4" w:themeColor="accent1"/>
              </w:rPr>
              <w:t>48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979A17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D9B1C" w14:textId="77777777" w:rsidR="00E96318" w:rsidRDefault="00E96318" w:rsidP="00505854">
      <w:r>
        <w:separator/>
      </w:r>
    </w:p>
  </w:endnote>
  <w:endnote w:type="continuationSeparator" w:id="0">
    <w:p w14:paraId="6A3522E8" w14:textId="77777777" w:rsidR="00E96318" w:rsidRDefault="00E9631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DA496" w14:textId="77777777" w:rsidR="00883546" w:rsidRDefault="00883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E652C" w14:textId="77777777" w:rsidR="00883546" w:rsidRDefault="00883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4076C" w14:textId="77777777" w:rsidR="00E96318" w:rsidRDefault="00E96318" w:rsidP="00505854">
      <w:r>
        <w:separator/>
      </w:r>
    </w:p>
  </w:footnote>
  <w:footnote w:type="continuationSeparator" w:id="0">
    <w:p w14:paraId="65678249" w14:textId="77777777" w:rsidR="00E96318" w:rsidRDefault="00E9631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5309F" w14:textId="77777777" w:rsidR="00883546" w:rsidRDefault="00883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5055F3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83546">
      <w:rPr>
        <w:b/>
        <w:bCs/>
        <w:sz w:val="28"/>
        <w:szCs w:val="28"/>
      </w:rPr>
      <w:t>0199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8326C">
      <w:rPr>
        <w:noProof/>
        <w:sz w:val="28"/>
        <w:szCs w:val="28"/>
      </w:rPr>
      <w:t>August 24,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0F181" w14:textId="77777777" w:rsidR="00883546" w:rsidRDefault="00883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326C"/>
    <w:rsid w:val="00092B03"/>
    <w:rsid w:val="000A5C4C"/>
    <w:rsid w:val="000A6FA1"/>
    <w:rsid w:val="000B0D76"/>
    <w:rsid w:val="000B2B37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5461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3546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35970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257F"/>
    <w:rsid w:val="00E45385"/>
    <w:rsid w:val="00E56BDB"/>
    <w:rsid w:val="00E622A4"/>
    <w:rsid w:val="00E673CE"/>
    <w:rsid w:val="00E766A2"/>
    <w:rsid w:val="00E77D49"/>
    <w:rsid w:val="00E9435B"/>
    <w:rsid w:val="00E96318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73D46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23</Pages>
  <Words>3455</Words>
  <Characters>19697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2025-08-24T20:16:00Z</dcterms:modified>
</cp:coreProperties>
</file>