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7C6361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7C6361" w14:paraId="15934A3C" w14:textId="77777777" w:rsidTr="00D2396E">
        <w:tc>
          <w:tcPr>
            <w:tcW w:w="5395" w:type="dxa"/>
          </w:tcPr>
          <w:p w14:paraId="2F2D6E1B" w14:textId="1C02655B" w:rsidR="00AC1870" w:rsidRDefault="007C6361" w:rsidP="00D2396E">
            <w:r>
              <w:rPr>
                <w:noProof/>
              </w:rPr>
              <w:drawing>
                <wp:inline distT="0" distB="0" distL="0" distR="0" wp14:anchorId="22F722F6" wp14:editId="624F585B">
                  <wp:extent cx="3163514" cy="5197928"/>
                  <wp:effectExtent l="0" t="0" r="0" b="0"/>
                  <wp:docPr id="835152837" name="Picture 55" descr="A blue and white quil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152837" name="Picture 55" descr="A blue and white quilt&#10;&#10;AI-generated content may be incorrect.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731" cy="5242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6849BC83" w:rsidR="00AC1870" w:rsidRDefault="007C6361" w:rsidP="00D2396E">
            <w:r>
              <w:rPr>
                <w:noProof/>
              </w:rPr>
              <w:drawing>
                <wp:inline distT="0" distB="0" distL="0" distR="0" wp14:anchorId="6FD1D510" wp14:editId="35437DE4">
                  <wp:extent cx="3118121" cy="5139871"/>
                  <wp:effectExtent l="0" t="0" r="6350" b="3810"/>
                  <wp:docPr id="2147214680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7214680" name="Picture 2147214680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1997" cy="5195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76725CB4" w:rsidR="00AC1870" w:rsidRDefault="007C6361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5B92631B" wp14:editId="771E5825">
            <wp:extent cx="6858000" cy="6849110"/>
            <wp:effectExtent l="0" t="0" r="0" b="0"/>
            <wp:docPr id="296133657" name="Picture 30" descr="A white and orange circ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133657" name="Picture 30" descr="A white and orange circle&#10;&#10;AI-generated content may be incorrect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4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73516D" wp14:editId="62287EC6">
            <wp:extent cx="6858000" cy="6858000"/>
            <wp:effectExtent l="0" t="0" r="0" b="0"/>
            <wp:docPr id="2060841313" name="Picture 31" descr="A white and brown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841313" name="Picture 31" descr="A white and brown pattern&#10;&#10;AI-generated content may be incorrect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FBCA81" wp14:editId="46944B05">
            <wp:extent cx="6858000" cy="6189345"/>
            <wp:effectExtent l="0" t="0" r="0" b="0"/>
            <wp:docPr id="1898309289" name="Picture 32" descr="A screenshot of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309289" name="Picture 32" descr="A screenshot of a book&#10;&#10;AI-generated content may be incorrect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8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88CB6A" wp14:editId="420ED788">
            <wp:extent cx="6858000" cy="3239135"/>
            <wp:effectExtent l="0" t="0" r="0" b="0"/>
            <wp:docPr id="733117419" name="Picture 33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117419" name="Picture 33" descr="A screenshot of a computer&#10;&#10;AI-generated content may be incorrect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563DB5" wp14:editId="4E6F58A4">
            <wp:extent cx="6858000" cy="3599815"/>
            <wp:effectExtent l="0" t="0" r="0" b="0"/>
            <wp:docPr id="1267413555" name="Picture 34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413555" name="Picture 34" descr="A white paper with black text&#10;&#10;AI-generated content may be incorrect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70E502" wp14:editId="20A87C6C">
            <wp:extent cx="6858000" cy="6858000"/>
            <wp:effectExtent l="0" t="0" r="0" b="0"/>
            <wp:docPr id="1946001630" name="Picture 35" descr="A blue and white circ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01630" name="Picture 35" descr="A blue and white circle&#10;&#10;AI-generated content may be incorrect.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CD5447" wp14:editId="3948F4EA">
            <wp:extent cx="6023610" cy="9144000"/>
            <wp:effectExtent l="0" t="0" r="0" b="0"/>
            <wp:docPr id="896964408" name="Picture 36" descr="A receip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964408" name="Picture 36" descr="A receipt with writing on i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361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4DF18C" wp14:editId="4D322952">
            <wp:extent cx="3949700" cy="6489700"/>
            <wp:effectExtent l="0" t="0" r="0" b="0"/>
            <wp:docPr id="666299470" name="Picture 37" descr="A blue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299470" name="Picture 37" descr="A blue and white quilt&#10;&#10;AI-generated content may be incorrect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9700" cy="648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110265" wp14:editId="1867FCF1">
            <wp:extent cx="3949700" cy="6489700"/>
            <wp:effectExtent l="0" t="0" r="0" b="0"/>
            <wp:docPr id="1763426772" name="Picture 38" descr="A blue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426772" name="Picture 38" descr="A blue and white quilt&#10;&#10;AI-generated content may be incorrect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9700" cy="648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FB8E58" wp14:editId="685F6E55">
            <wp:extent cx="6858000" cy="5143500"/>
            <wp:effectExtent l="0" t="0" r="0" b="0"/>
            <wp:docPr id="975741241" name="Picture 39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741241" name="Picture 39" descr="A close-up of a quilt&#10;&#10;AI-generated content may be incorrect.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0A05BB" wp14:editId="350FC6C3">
            <wp:extent cx="5043805" cy="9144000"/>
            <wp:effectExtent l="0" t="0" r="0" b="0"/>
            <wp:docPr id="591120214" name="Picture 40" descr="A close-up of a blue and yellow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120214" name="Picture 40" descr="A close-up of a blue and yellow fabric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38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D2162C" wp14:editId="3D254F1D">
            <wp:extent cx="6858000" cy="5143500"/>
            <wp:effectExtent l="0" t="0" r="0" b="0"/>
            <wp:docPr id="549143271" name="Picture 41" descr="A close-up of a blue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143271" name="Picture 41" descr="A close-up of a blue and white quilt&#10;&#10;AI-generated content may be incorrect.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4BEC26" wp14:editId="5B58E393">
            <wp:extent cx="6858000" cy="5143500"/>
            <wp:effectExtent l="0" t="0" r="0" b="0"/>
            <wp:docPr id="1160574352" name="Picture 42" descr="A blue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574352" name="Picture 42" descr="A blue and white quilt&#10;&#10;AI-generated content may be incorrect.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54556E" wp14:editId="12E34D0E">
            <wp:extent cx="6858000" cy="5143500"/>
            <wp:effectExtent l="0" t="0" r="0" b="0"/>
            <wp:docPr id="1019323449" name="Picture 43" descr="A blue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323449" name="Picture 43" descr="A blue and white quilt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687FEF" wp14:editId="41A2855E">
            <wp:extent cx="6858000" cy="5880735"/>
            <wp:effectExtent l="0" t="0" r="0" b="0"/>
            <wp:docPr id="777186592" name="Picture 44" descr="A blue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186592" name="Picture 44" descr="A blue and white quilt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FDA340" wp14:editId="511531AF">
            <wp:extent cx="3937000" cy="6489700"/>
            <wp:effectExtent l="0" t="0" r="0" b="0"/>
            <wp:docPr id="1922234347" name="Picture 45" descr="A close-up of a wall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34347" name="Picture 45" descr="A close-up of a wallpaper&#10;&#10;AI-generated content may be incorrect.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7000" cy="648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E7273E" wp14:editId="3F33CF3F">
            <wp:extent cx="6858000" cy="5143500"/>
            <wp:effectExtent l="0" t="0" r="0" b="0"/>
            <wp:docPr id="55983096" name="Picture 46" descr="A close-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83096" name="Picture 46" descr="A close-up of a fabric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847A84" wp14:editId="1F1D3981">
            <wp:extent cx="6858000" cy="9144000"/>
            <wp:effectExtent l="0" t="0" r="0" b="0"/>
            <wp:docPr id="1692123501" name="Picture 47" descr="A close-up of a fabric with cartoon do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123501" name="Picture 47" descr="A close-up of a fabric with cartoon dogs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31F7EF" wp14:editId="7619BB1D">
            <wp:extent cx="6858000" cy="3669030"/>
            <wp:effectExtent l="0" t="0" r="0" b="1270"/>
            <wp:docPr id="500933966" name="Picture 48" descr="A close-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933966" name="Picture 48" descr="A close-up of a fabric&#10;&#10;AI-generated content may be incorrect.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6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43D522" wp14:editId="31CCF69A">
            <wp:extent cx="6858000" cy="5143500"/>
            <wp:effectExtent l="0" t="0" r="0" b="0"/>
            <wp:docPr id="211282140" name="Picture 49" descr="A hole in a blan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82140" name="Picture 49" descr="A hole in a blanket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B3C352" wp14:editId="13F4CF9A">
            <wp:extent cx="6858000" cy="3159125"/>
            <wp:effectExtent l="0" t="0" r="0" b="3175"/>
            <wp:docPr id="1090802540" name="Picture 50" descr="A close up of a blue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802540" name="Picture 50" descr="A close up of a blue cloth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5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9EBA38" wp14:editId="522942CF">
            <wp:extent cx="6858000" cy="3924300"/>
            <wp:effectExtent l="0" t="0" r="0" b="0"/>
            <wp:docPr id="320718554" name="Picture 51" descr="A piece of fabric with a hole i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718554" name="Picture 51" descr="A piece of fabric with a hole in it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5B4A52" wp14:editId="18FD8D7A">
            <wp:extent cx="6858000" cy="3185160"/>
            <wp:effectExtent l="0" t="0" r="0" b="2540"/>
            <wp:docPr id="1951415764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415764" name="Picture 195141576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8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73380C1E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2563B">
              <w:rPr>
                <w:color w:val="4472C4" w:themeColor="accent1"/>
              </w:rPr>
              <w:t>1935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72563B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4DE27603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72563B">
              <w:rPr>
                <w:color w:val="4472C4" w:themeColor="accent1"/>
              </w:rPr>
              <w:t>1935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72563B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4831758A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72563B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701B4D8C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1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72563B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1D9F2D47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2563B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18106387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72563B">
              <w:rPr>
                <w:noProof/>
                <w:color w:val="4472C4" w:themeColor="accent1"/>
              </w:rPr>
              <w:t>87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72563B">
              <w:rPr>
                <w:noProof/>
                <w:color w:val="4472C4" w:themeColor="accent1"/>
              </w:rPr>
              <w:t>48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3898C05D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p w14:paraId="34EB8104" w14:textId="77777777" w:rsidR="007C6361" w:rsidRDefault="007C6361" w:rsidP="007C6361">
      <w:pPr>
        <w:pStyle w:val="Heading2"/>
        <w:shd w:val="clear" w:color="auto" w:fill="FFFFFF"/>
        <w:spacing w:before="450" w:after="450"/>
        <w:rPr>
          <w:rFonts w:ascii="Segoe UI" w:eastAsia="Times New Roman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History &amp; Provenance</w:t>
      </w:r>
    </w:p>
    <w:p w14:paraId="49C1444E" w14:textId="77777777" w:rsidR="007C6361" w:rsidRDefault="007C6361" w:rsidP="007C6361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Work Credit: unknown</w:t>
      </w:r>
    </w:p>
    <w:p w14:paraId="1666339D" w14:textId="77777777" w:rsidR="007C6361" w:rsidRDefault="007C6361" w:rsidP="007C6361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Date Made: circa 1940 inferred backing fabric</w:t>
      </w:r>
    </w:p>
    <w:p w14:paraId="69D6C841" w14:textId="77777777" w:rsidR="007C6361" w:rsidRDefault="007C6361" w:rsidP="007C6361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Ownership History:</w:t>
      </w:r>
    </w:p>
    <w:p w14:paraId="6FCD449F" w14:textId="77777777" w:rsidR="007C6361" w:rsidRDefault="007C6361" w:rsidP="007C6361">
      <w:pPr>
        <w:numPr>
          <w:ilvl w:val="1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David Bailey: From March 12, 2022</w:t>
      </w:r>
    </w:p>
    <w:p w14:paraId="30CE6DE4" w14:textId="77777777" w:rsidR="007C6361" w:rsidRDefault="007C6361" w:rsidP="007C6361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Documented by David Bailey</w:t>
      </w:r>
    </w:p>
    <w:p w14:paraId="7A5A8D7B" w14:textId="77777777" w:rsidR="007C6361" w:rsidRDefault="007C6361" w:rsidP="007C6361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lastRenderedPageBreak/>
        <w:t>Overall</w:t>
      </w:r>
    </w:p>
    <w:p w14:paraId="7EF296B9" w14:textId="77777777" w:rsidR="007C6361" w:rsidRDefault="007C6361" w:rsidP="007C6361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Size</w:t>
      </w:r>
    </w:p>
    <w:p w14:paraId="3B8D3EC1" w14:textId="77777777" w:rsidR="007C6361" w:rsidRDefault="007C6361" w:rsidP="007C6361">
      <w:pPr>
        <w:numPr>
          <w:ilvl w:val="0"/>
          <w:numId w:val="8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Length: 87.5″</w:t>
      </w:r>
    </w:p>
    <w:p w14:paraId="34AD3C38" w14:textId="77777777" w:rsidR="007C6361" w:rsidRDefault="007C6361" w:rsidP="007C6361">
      <w:pPr>
        <w:numPr>
          <w:ilvl w:val="0"/>
          <w:numId w:val="8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Width: 48.5″</w:t>
      </w:r>
    </w:p>
    <w:p w14:paraId="74EBFC78" w14:textId="77777777" w:rsidR="007C6361" w:rsidRDefault="007C6361" w:rsidP="007C6361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Condition</w:t>
      </w:r>
      <w:r>
        <w:rPr>
          <w:rFonts w:ascii="Segoe UI" w:hAnsi="Segoe UI" w:cs="Segoe UI"/>
          <w:color w:val="000000"/>
          <w:sz w:val="30"/>
          <w:szCs w:val="30"/>
        </w:rPr>
        <w:br/>
        <w:t>Independent of workmanship</w:t>
      </w:r>
    </w:p>
    <w:p w14:paraId="1C41766A" w14:textId="77777777" w:rsidR="007C6361" w:rsidRDefault="007C6361" w:rsidP="007C6361">
      <w:pPr>
        <w:numPr>
          <w:ilvl w:val="0"/>
          <w:numId w:val="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Good</w:t>
      </w:r>
    </w:p>
    <w:p w14:paraId="16688CDD" w14:textId="77777777" w:rsidR="007C6361" w:rsidRDefault="007C6361" w:rsidP="007C6361">
      <w:pPr>
        <w:numPr>
          <w:ilvl w:val="0"/>
          <w:numId w:val="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Description:</w:t>
      </w:r>
    </w:p>
    <w:p w14:paraId="43F0B148" w14:textId="77777777" w:rsidR="007C6361" w:rsidRDefault="007C6361" w:rsidP="007C6361">
      <w:pPr>
        <w:numPr>
          <w:ilvl w:val="1"/>
          <w:numId w:val="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Some stains.</w:t>
      </w:r>
    </w:p>
    <w:p w14:paraId="03CDFD70" w14:textId="77777777" w:rsidR="007C6361" w:rsidRDefault="007C6361" w:rsidP="007C6361">
      <w:pPr>
        <w:numPr>
          <w:ilvl w:val="1"/>
          <w:numId w:val="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The batting has shifted.</w:t>
      </w:r>
    </w:p>
    <w:p w14:paraId="108062D8" w14:textId="77777777" w:rsidR="007C6361" w:rsidRDefault="007C6361" w:rsidP="007C6361">
      <w:pPr>
        <w:numPr>
          <w:ilvl w:val="1"/>
          <w:numId w:val="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There is a T-shaped cut in the backing fabric. No fabric is missing. A quarter-sized piece of the batting is missing. Hand-sewn seams are visible on the back of the quil top through the hole.</w:t>
      </w:r>
    </w:p>
    <w:p w14:paraId="285CB1F1" w14:textId="49AFE093" w:rsidR="007C6361" w:rsidRDefault="007C6361" w:rsidP="007C6361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"https://i0.wp.com/just-for-the-fun-of-it.com/wp-content/uploads/2022/09/p1030468.jpeg?resize=750%2C1360&amp;ssl=1"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3005CD1" wp14:editId="5EF007FF">
            <wp:extent cx="5040630" cy="9144000"/>
            <wp:effectExtent l="0" t="0" r="1270" b="0"/>
            <wp:docPr id="1513734916" name="Picture 28" descr="A close-up of a blue and yellow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734916" name="Picture 28" descr="A close-up of a blue and yellow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"https://i0.wp.com/just-for-the-fun-of-it.com/wp-content/uploads/2022/09/p1030478.jpeg?resize=750%2C563&amp;ssl=1"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FF5ABC5" wp14:editId="396FB7F3">
            <wp:extent cx="6858000" cy="5154295"/>
            <wp:effectExtent l="0" t="0" r="0" b="1905"/>
            <wp:docPr id="2132042147" name="Picture 27" descr="A hole in a blan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042147" name="Picture 27" descr="A hole in a blanke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07232A3E" w14:textId="77777777" w:rsidR="007C6361" w:rsidRDefault="007C6361" w:rsidP="007C6361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Top</w:t>
      </w:r>
    </w:p>
    <w:p w14:paraId="6B184F22" w14:textId="77777777" w:rsidR="007C6361" w:rsidRDefault="007C6361" w:rsidP="007C6361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Fabric Description</w:t>
      </w:r>
    </w:p>
    <w:p w14:paraId="1EA0B78D" w14:textId="77777777" w:rsidR="007C6361" w:rsidRDefault="007C6361" w:rsidP="007C6361">
      <w:pPr>
        <w:numPr>
          <w:ilvl w:val="0"/>
          <w:numId w:val="10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Cotton</w:t>
      </w:r>
    </w:p>
    <w:p w14:paraId="16AE5ACA" w14:textId="77777777" w:rsidR="007C6361" w:rsidRDefault="007C6361" w:rsidP="007C6361">
      <w:pPr>
        <w:numPr>
          <w:ilvl w:val="0"/>
          <w:numId w:val="10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Solids</w:t>
      </w:r>
    </w:p>
    <w:p w14:paraId="39DDC48F" w14:textId="77777777" w:rsidR="007C6361" w:rsidRDefault="007C6361" w:rsidP="007C6361">
      <w:pPr>
        <w:numPr>
          <w:ilvl w:val="0"/>
          <w:numId w:val="10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Predominant Colors: Blue and white.</w:t>
      </w:r>
    </w:p>
    <w:p w14:paraId="0BCA7F3D" w14:textId="77777777" w:rsidR="007C6361" w:rsidRDefault="007C6361" w:rsidP="007C6361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General Organization</w:t>
      </w:r>
    </w:p>
    <w:p w14:paraId="7280001A" w14:textId="77777777" w:rsidR="007C6361" w:rsidRDefault="007C6361" w:rsidP="007C6361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lastRenderedPageBreak/>
        <w:t>Grid</w:t>
      </w:r>
    </w:p>
    <w:p w14:paraId="3390E772" w14:textId="77777777" w:rsidR="007C6361" w:rsidRDefault="007C6361" w:rsidP="007C6361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Grid Dimension: 4 columns by 7 rows</w:t>
      </w:r>
    </w:p>
    <w:p w14:paraId="590BDFF2" w14:textId="77777777" w:rsidR="007C6361" w:rsidRDefault="007C6361" w:rsidP="007C6361">
      <w:pPr>
        <w:numPr>
          <w:ilvl w:val="2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The basic block for this quilt is defined by a 4 x 4 grid. As shown below.</w:t>
      </w:r>
    </w:p>
    <w:p w14:paraId="379B3775" w14:textId="77777777" w:rsidR="007C6361" w:rsidRDefault="007C6361" w:rsidP="007C6361">
      <w:pPr>
        <w:numPr>
          <w:ilvl w:val="2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Total Block: 28.</w:t>
      </w:r>
    </w:p>
    <w:p w14:paraId="58AB5699" w14:textId="77777777" w:rsidR="007C6361" w:rsidRDefault="007C6361" w:rsidP="007C6361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Block Name: Drunkard’s Path, BB ID: 1461a.</w:t>
      </w:r>
    </w:p>
    <w:p w14:paraId="40261648" w14:textId="77777777" w:rsidR="007C6361" w:rsidRDefault="007C6361" w:rsidP="007C6361">
      <w:pPr>
        <w:numPr>
          <w:ilvl w:val="2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strike/>
          <w:color w:val="000000"/>
          <w:sz w:val="30"/>
          <w:szCs w:val="30"/>
        </w:rPr>
        <w:t>Size:</w:t>
      </w:r>
    </w:p>
    <w:p w14:paraId="103194D0" w14:textId="77777777" w:rsidR="007C6361" w:rsidRDefault="007C6361" w:rsidP="007C6361">
      <w:pPr>
        <w:numPr>
          <w:ilvl w:val="3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strike/>
          <w:color w:val="000000"/>
          <w:sz w:val="30"/>
          <w:szCs w:val="30"/>
        </w:rPr>
        <w:t xml:space="preserve">Length: </w:t>
      </w:r>
      <w:proofErr w:type="gramStart"/>
      <w:r>
        <w:rPr>
          <w:rFonts w:ascii="Segoe UI" w:hAnsi="Segoe UI" w:cs="Segoe UI"/>
          <w:strike/>
          <w:color w:val="000000"/>
          <w:sz w:val="30"/>
          <w:szCs w:val="30"/>
        </w:rPr>
        <w:t>–“</w:t>
      </w:r>
      <w:proofErr w:type="gramEnd"/>
    </w:p>
    <w:p w14:paraId="59269C12" w14:textId="77777777" w:rsidR="007C6361" w:rsidRDefault="007C6361" w:rsidP="007C6361">
      <w:pPr>
        <w:numPr>
          <w:ilvl w:val="3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strike/>
          <w:color w:val="000000"/>
          <w:sz w:val="30"/>
          <w:szCs w:val="30"/>
        </w:rPr>
        <w:t xml:space="preserve">Width: </w:t>
      </w:r>
      <w:proofErr w:type="gramStart"/>
      <w:r>
        <w:rPr>
          <w:rFonts w:ascii="Segoe UI" w:hAnsi="Segoe UI" w:cs="Segoe UI"/>
          <w:strike/>
          <w:color w:val="000000"/>
          <w:sz w:val="30"/>
          <w:szCs w:val="30"/>
        </w:rPr>
        <w:t>–“</w:t>
      </w:r>
      <w:proofErr w:type="gramEnd"/>
    </w:p>
    <w:p w14:paraId="393E3455" w14:textId="77777777" w:rsidR="007C6361" w:rsidRDefault="007C6361" w:rsidP="007C6361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Straight Setting</w:t>
      </w:r>
    </w:p>
    <w:p w14:paraId="226A79E5" w14:textId="77777777" w:rsidR="007C6361" w:rsidRDefault="007C6361" w:rsidP="007C6361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Border</w:t>
      </w:r>
    </w:p>
    <w:p w14:paraId="69D317F0" w14:textId="77777777" w:rsidR="007C6361" w:rsidRDefault="007C6361" w:rsidP="007C6361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 xml:space="preserve">There is one border around the entire quilt. The width is wider across the top and bottom than the sides. The border is also used to </w:t>
      </w:r>
      <w:proofErr w:type="gramStart"/>
      <w:r>
        <w:rPr>
          <w:rFonts w:ascii="Segoe UI" w:hAnsi="Segoe UI" w:cs="Segoe UI"/>
          <w:color w:val="000000"/>
          <w:sz w:val="30"/>
          <w:szCs w:val="30"/>
        </w:rPr>
        <w:t>created</w:t>
      </w:r>
      <w:proofErr w:type="gramEnd"/>
      <w:r>
        <w:rPr>
          <w:rFonts w:ascii="Segoe UI" w:hAnsi="Segoe UI" w:cs="Segoe UI"/>
          <w:color w:val="000000"/>
          <w:sz w:val="30"/>
          <w:szCs w:val="30"/>
        </w:rPr>
        <w:t xml:space="preserve"> a finished edge.</w:t>
      </w:r>
    </w:p>
    <w:p w14:paraId="624A328B" w14:textId="77777777" w:rsidR="007C6361" w:rsidRDefault="007C6361" w:rsidP="007C6361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 xml:space="preserve">Top / Bottom Width: </w:t>
      </w:r>
      <w:proofErr w:type="gramStart"/>
      <w:r>
        <w:rPr>
          <w:rFonts w:ascii="Segoe UI" w:hAnsi="Segoe UI" w:cs="Segoe UI"/>
          <w:color w:val="000000"/>
          <w:sz w:val="30"/>
          <w:szCs w:val="30"/>
        </w:rPr>
        <w:t>–“</w:t>
      </w:r>
      <w:proofErr w:type="gramEnd"/>
    </w:p>
    <w:p w14:paraId="5381EEF6" w14:textId="77777777" w:rsidR="007C6361" w:rsidRDefault="007C6361" w:rsidP="007C6361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 xml:space="preserve">Side Width: </w:t>
      </w:r>
      <w:proofErr w:type="gramStart"/>
      <w:r>
        <w:rPr>
          <w:rFonts w:ascii="Segoe UI" w:hAnsi="Segoe UI" w:cs="Segoe UI"/>
          <w:color w:val="000000"/>
          <w:sz w:val="30"/>
          <w:szCs w:val="30"/>
        </w:rPr>
        <w:t>–“</w:t>
      </w:r>
      <w:proofErr w:type="gramEnd"/>
    </w:p>
    <w:p w14:paraId="3AB945DC" w14:textId="77777777" w:rsidR="007C6361" w:rsidRDefault="007C6361" w:rsidP="007C6361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Other</w:t>
      </w:r>
    </w:p>
    <w:p w14:paraId="70B9D160" w14:textId="77777777" w:rsidR="007C6361" w:rsidRDefault="007C6361" w:rsidP="007C6361">
      <w:pPr>
        <w:numPr>
          <w:ilvl w:val="0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Techniques Used: Patchwork</w:t>
      </w:r>
    </w:p>
    <w:p w14:paraId="23A24284" w14:textId="77777777" w:rsidR="007C6361" w:rsidRDefault="007C6361" w:rsidP="007C6361">
      <w:pPr>
        <w:numPr>
          <w:ilvl w:val="0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Stitching Methods:</w:t>
      </w:r>
    </w:p>
    <w:p w14:paraId="22DE9859" w14:textId="77777777" w:rsidR="007C6361" w:rsidRDefault="007C6361" w:rsidP="007C6361">
      <w:pPr>
        <w:numPr>
          <w:ilvl w:val="1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Blocks: Hand</w:t>
      </w:r>
    </w:p>
    <w:p w14:paraId="5087525E" w14:textId="77777777" w:rsidR="007C6361" w:rsidRDefault="007C6361" w:rsidP="007C6361">
      <w:pPr>
        <w:numPr>
          <w:ilvl w:val="1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Top: Hand</w:t>
      </w:r>
    </w:p>
    <w:p w14:paraId="726FB74A" w14:textId="77777777" w:rsidR="007C6361" w:rsidRDefault="007C6361" w:rsidP="007C6361">
      <w:pPr>
        <w:numPr>
          <w:ilvl w:val="0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Workmanship:</w:t>
      </w:r>
    </w:p>
    <w:p w14:paraId="42D7753D" w14:textId="77777777" w:rsidR="007C6361" w:rsidRDefault="007C6361" w:rsidP="007C6361">
      <w:pPr>
        <w:numPr>
          <w:ilvl w:val="1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Piecing: Very Good</w:t>
      </w:r>
    </w:p>
    <w:p w14:paraId="5EB97974" w14:textId="77777777" w:rsidR="007C6361" w:rsidRDefault="007C6361" w:rsidP="007C6361">
      <w:pPr>
        <w:numPr>
          <w:ilvl w:val="1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Setting: Very Good</w:t>
      </w:r>
    </w:p>
    <w:p w14:paraId="0C753E3F" w14:textId="77777777" w:rsidR="007C6361" w:rsidRDefault="007C6361" w:rsidP="007C6361">
      <w:pPr>
        <w:numPr>
          <w:ilvl w:val="0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Other Comments:</w:t>
      </w:r>
    </w:p>
    <w:p w14:paraId="08E1A7F8" w14:textId="77777777" w:rsidR="007C6361" w:rsidRDefault="007C6361" w:rsidP="007C6361">
      <w:pPr>
        <w:numPr>
          <w:ilvl w:val="1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One block was rotated out of position. See image with red arrow in gallery.</w:t>
      </w:r>
    </w:p>
    <w:p w14:paraId="53F58798" w14:textId="20AC80BF" w:rsidR="007C6361" w:rsidRDefault="007C6361" w:rsidP="007C6361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"https://i0.wp.com/just-for-the-fun-of-it.com/wp-content/uploads/2022/11/3301-1024x1024.jpg?resize=750%2C750&amp;ssl=1" \* MERGEFORMATINET </w:instrText>
      </w:r>
      <w:r>
        <w:fldChar w:fldCharType="separate"/>
      </w:r>
      <w:r>
        <w:rPr>
          <w:noProof/>
        </w:rPr>
        <mc:AlternateContent>
          <mc:Choice Requires="wps">
            <w:drawing>
              <wp:inline distT="0" distB="0" distL="0" distR="0" wp14:anchorId="3ECB8958" wp14:editId="437CAAAD">
                <wp:extent cx="9521190" cy="9521190"/>
                <wp:effectExtent l="0" t="0" r="0" b="0"/>
                <wp:docPr id="1834444488" name="Rectangle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9521190" cy="9521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88C1595" id="Rectangle 26" o:spid="_x0000_s1026" style="width:749.7pt;height:749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" filled="f" stroked="f">
                <o:lock v:ext="edit" aspectratio="t"/>
                <w10:anchorlock/>
              </v:rect>
            </w:pict>
          </mc:Fallback>
        </mc:AlternateContent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"https://i0.wp.com/just-for-the-fun-of-it.com/wp-content/uploads/2022/11/2022-11-05_14-57-47-1024x484.jpg?resize=750%2C354&amp;ssl=1" \* MERGEFORMATINET </w:instrText>
      </w:r>
      <w:r>
        <w:fldChar w:fldCharType="separate"/>
      </w:r>
      <w:r>
        <w:rPr>
          <w:noProof/>
        </w:rPr>
        <mc:AlternateContent>
          <mc:Choice Requires="wps">
            <w:drawing>
              <wp:inline distT="0" distB="0" distL="0" distR="0" wp14:anchorId="2160DAA6" wp14:editId="58E32402">
                <wp:extent cx="9521190" cy="4499610"/>
                <wp:effectExtent l="0" t="0" r="0" b="0"/>
                <wp:docPr id="78430305" name="Rectangle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9521190" cy="4499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272A8D4" id="Rectangle 25" o:spid="_x0000_s1026" style="width:749.7pt;height:35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" filled="f" stroked="f">
                <o:lock v:ext="edit" aspectratio="t"/>
                <w10:anchorlock/>
              </v:rect>
            </w:pict>
          </mc:Fallback>
        </mc:AlternateContent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"https://i0.wp.com/just-for-the-fun-of-it.com/wp-content/uploads/2022/11/1461a-1024x1024.jpg?resize=750%2C750&amp;ssl=1" \* MERGEFORMATINET </w:instrText>
      </w:r>
      <w:r>
        <w:fldChar w:fldCharType="separate"/>
      </w:r>
      <w:r>
        <w:rPr>
          <w:noProof/>
        </w:rPr>
        <mc:AlternateContent>
          <mc:Choice Requires="wps">
            <w:drawing>
              <wp:inline distT="0" distB="0" distL="0" distR="0" wp14:anchorId="1BB0D871" wp14:editId="7A0EDEB1">
                <wp:extent cx="9521190" cy="9521190"/>
                <wp:effectExtent l="0" t="0" r="0" b="0"/>
                <wp:docPr id="1322590095" name="Rectangle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9521190" cy="9521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AAB8A3B" id="Rectangle 24" o:spid="_x0000_s1026" style="width:749.7pt;height:749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" filled="f" stroked="f">
                <o:lock v:ext="edit" aspectratio="t"/>
                <w10:anchorlock/>
              </v:rect>
            </w:pict>
          </mc:Fallback>
        </mc:AlternateContent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"https://i0.wp.com/just-for-the-fun-of-it.com/wp-content/uploads/2022/11/2022-11-05_14-51-48-1024x924.jpg?resize=750%2C677&amp;ssl=1" \* MERGEFORMATINET </w:instrText>
      </w:r>
      <w:r>
        <w:fldChar w:fldCharType="separate"/>
      </w:r>
      <w:r>
        <w:rPr>
          <w:noProof/>
        </w:rPr>
        <mc:AlternateContent>
          <mc:Choice Requires="wps">
            <w:drawing>
              <wp:inline distT="0" distB="0" distL="0" distR="0" wp14:anchorId="6A6C1B20" wp14:editId="74817F02">
                <wp:extent cx="9521190" cy="8592185"/>
                <wp:effectExtent l="0" t="0" r="0" b="0"/>
                <wp:docPr id="2116464539" name="Rectangle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9521190" cy="8592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B6EE655" id="Rectangle 23" o:spid="_x0000_s1026" style="width:749.7pt;height:676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" filled="f" stroked="f">
                <o:lock v:ext="edit" aspectratio="t"/>
                <w10:anchorlock/>
              </v:rect>
            </w:pict>
          </mc:Fallback>
        </mc:AlternateContent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"https://i0.wp.com/just-for-the-fun-of-it.com/wp-content/uploads/2022/11/1458-1024x1024.jpg?resize=750%2C750&amp;ssl=1" \* MERGEFORMATINET </w:instrText>
      </w:r>
      <w:r>
        <w:fldChar w:fldCharType="separate"/>
      </w:r>
      <w:r>
        <w:rPr>
          <w:noProof/>
        </w:rPr>
        <mc:AlternateContent>
          <mc:Choice Requires="wps">
            <w:drawing>
              <wp:inline distT="0" distB="0" distL="0" distR="0" wp14:anchorId="50597DAE" wp14:editId="3B250203">
                <wp:extent cx="9521190" cy="9521190"/>
                <wp:effectExtent l="0" t="0" r="0" b="0"/>
                <wp:docPr id="94125472" name="Rectangle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9521190" cy="9521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8D40AC3" id="Rectangle 22" o:spid="_x0000_s1026" style="width:749.7pt;height:749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" filled="f" stroked="f">
                <o:lock v:ext="edit" aspectratio="t"/>
                <w10:anchorlock/>
              </v:rect>
            </w:pict>
          </mc:Fallback>
        </mc:AlternateContent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"https://i0.wp.com/just-for-the-fun-of-it.com/wp-content/uploads/2022/11/2022-11-05_15-20-56-1024x538.jpg?resize=750%2C394&amp;ssl=1" \* MERGEFORMATINET </w:instrText>
      </w:r>
      <w:r>
        <w:fldChar w:fldCharType="separate"/>
      </w:r>
      <w:r>
        <w:rPr>
          <w:noProof/>
        </w:rPr>
        <mc:AlternateContent>
          <mc:Choice Requires="wps">
            <w:drawing>
              <wp:inline distT="0" distB="0" distL="0" distR="0" wp14:anchorId="14375B00" wp14:editId="288590D6">
                <wp:extent cx="9521190" cy="5007610"/>
                <wp:effectExtent l="0" t="0" r="0" b="0"/>
                <wp:docPr id="2087357822" name="Rectangle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9521190" cy="5007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10EFDB6" id="Rectangle 21" o:spid="_x0000_s1026" style="width:749.7pt;height:39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" filled="f" stroked="f">
                <o:lock v:ext="edit" aspectratio="t"/>
                <w10:anchorlock/>
              </v:rect>
            </w:pict>
          </mc:Fallback>
        </mc:AlternateContent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"https://i0.wp.com/just-for-the-fun-of-it.com/wp-content/uploads/2022/09/p1030465.webp?resize=622%2C1023&amp;ssl=1"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AAAB9DC" wp14:editId="0DF0B7DA">
            <wp:extent cx="5557520" cy="9144000"/>
            <wp:effectExtent l="0" t="0" r="5080" b="0"/>
            <wp:docPr id="118884112" name="Picture 20" descr="A blue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84112" name="Picture 20" descr="A blue and whit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52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"https://i0.wp.com/just-for-the-fun-of-it.com/wp-content/uploads/2022/09/p1030466.webp?resize=750%2C563&amp;ssl=1"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2A902DD" wp14:editId="66C9E01D">
            <wp:extent cx="6858000" cy="5154295"/>
            <wp:effectExtent l="0" t="0" r="0" b="1905"/>
            <wp:docPr id="438323069" name="Picture 19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323069" name="Picture 19" descr="A close-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"https://i0.wp.com/just-for-the-fun-of-it.com/wp-content/uploads/2022/09/p1030468.jpeg?resize=750%2C1360&amp;ssl=1"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8DFBF3C" wp14:editId="723E7372">
            <wp:extent cx="5040630" cy="9144000"/>
            <wp:effectExtent l="0" t="0" r="1270" b="0"/>
            <wp:docPr id="4652330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"https://i0.wp.com/just-for-the-fun-of-it.com/wp-content/uploads/2022/09/p1030469.webp?resize=750%2C563&amp;ssl=1"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AB850AB" wp14:editId="69A7A208">
            <wp:extent cx="6858000" cy="5154295"/>
            <wp:effectExtent l="0" t="0" r="0" b="1905"/>
            <wp:docPr id="246269925" name="Picture 17" descr="A close-up of a blue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269925" name="Picture 17" descr="A close-up of a blue and whit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"https://i0.wp.com/just-for-the-fun-of-it.com/wp-content/uploads/2022/09/p1030470.webp?resize=750%2C563&amp;ssl=1"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BFB6ADE" wp14:editId="5F000384">
            <wp:extent cx="6858000" cy="5154295"/>
            <wp:effectExtent l="0" t="0" r="0" b="1905"/>
            <wp:docPr id="1759127179" name="Picture 16" descr="A blue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127179" name="Picture 16" descr="A blue and whit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"https://i0.wp.com/just-for-the-fun-of-it.com/wp-content/uploads/2022/09/p1030471.jpeg?resize=750%2C563&amp;ssl=1"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73F89B5" wp14:editId="1E93CD66">
            <wp:extent cx="6858000" cy="5154295"/>
            <wp:effectExtent l="0" t="0" r="0" b="1905"/>
            <wp:docPr id="574656568" name="Picture 15" descr="A blue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656568" name="Picture 15" descr="A blue and whit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"https://i0.wp.com/just-for-the-fun-of-it.com/wp-content/uploads/2022/09/p1030472.jpeg?resize=750%2C643&amp;ssl=1"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B92D467" wp14:editId="273B91DB">
            <wp:extent cx="6858000" cy="5885815"/>
            <wp:effectExtent l="0" t="0" r="0" b="0"/>
            <wp:docPr id="1084825719" name="Picture 14" descr="A close-up of a blue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825719" name="Picture 14" descr="A close-up of a blue and whit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88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"https://i0.wp.com/just-for-the-fun-of-it.com/wp-content/uploads/2022/09/p1030473.webp?resize=750%2C664&amp;ssl=1"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AEB1942" wp14:editId="33574332">
            <wp:extent cx="6858000" cy="6073775"/>
            <wp:effectExtent l="0" t="0" r="0" b="0"/>
            <wp:docPr id="1229671706" name="Picture 13" descr="A blue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671706" name="Picture 13" descr="A blue and whit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07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"https://i0.wp.com/just-for-the-fun-of-it.com/wp-content/uploads/2022/09/p1030480.jpeg?resize=750%2C429&amp;ssl=1"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834C866" wp14:editId="35B99754">
            <wp:extent cx="6858000" cy="3920490"/>
            <wp:effectExtent l="0" t="0" r="0" b="3810"/>
            <wp:docPr id="1902251443" name="Picture 12" descr="A close-up of a fabric with a hole i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251443" name="Picture 12" descr="A close-up of a fabric with a hole i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92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>
        <w:instrText xml:space="preserve"> INCLUDEPICTURE "https://i0.wp.com/just-for-the-fun-of-it.com/wp-content/uploads/2022/09/p1030481.jpeg?resize=750%2C348&amp;ssl=1"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BF8DF93" wp14:editId="2BEF33E7">
            <wp:extent cx="6858000" cy="3178175"/>
            <wp:effectExtent l="0" t="0" r="0" b="0"/>
            <wp:docPr id="1059729239" name="Picture 11" descr="A close-up of a fabric with a torn ho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729239" name="Picture 11" descr="A close-up of a fabric with a torn ho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17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"https://i0.wp.com/just-for-the-fun-of-it.com/wp-content/uploads/2022/09/p1030479.jpeg?resize=750%2C346&amp;ssl=1"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5A5E12C" wp14:editId="12A6FC36">
            <wp:extent cx="6858000" cy="3168015"/>
            <wp:effectExtent l="0" t="0" r="0" b="0"/>
            <wp:docPr id="1056012193" name="Picture 10" descr="A close up of a blue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012193" name="Picture 10" descr="A close up of a blue clot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16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"https://i0.wp.com/just-for-the-fun-of-it.com/wp-content/uploads/2022/09/p1030465-copy.jpg?resize=622%2C1023&amp;ssl=1"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7BC157F" wp14:editId="2B266E8C">
            <wp:extent cx="5557520" cy="9144000"/>
            <wp:effectExtent l="0" t="0" r="5080" b="0"/>
            <wp:docPr id="1832881453" name="Picture 9" descr="A blue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881453" name="Picture 9" descr="A blue and whit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52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0D5FBC65" w14:textId="77777777" w:rsidR="007C6361" w:rsidRDefault="007C6361" w:rsidP="007C6361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lastRenderedPageBreak/>
        <w:t>Back</w:t>
      </w:r>
    </w:p>
    <w:p w14:paraId="2CCB30EE" w14:textId="77777777" w:rsidR="007C6361" w:rsidRDefault="007C6361" w:rsidP="007C6361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Fabric Description</w:t>
      </w:r>
    </w:p>
    <w:p w14:paraId="0A20E3D2" w14:textId="77777777" w:rsidR="007C6361" w:rsidRDefault="007C6361" w:rsidP="007C6361">
      <w:pPr>
        <w:numPr>
          <w:ilvl w:val="0"/>
          <w:numId w:val="13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Cotton</w:t>
      </w:r>
    </w:p>
    <w:p w14:paraId="2AD09C19" w14:textId="77777777" w:rsidR="007C6361" w:rsidRDefault="007C6361" w:rsidP="007C6361">
      <w:pPr>
        <w:numPr>
          <w:ilvl w:val="0"/>
          <w:numId w:val="13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 xml:space="preserve">Prints – A </w:t>
      </w:r>
      <w:proofErr w:type="gramStart"/>
      <w:r>
        <w:rPr>
          <w:rFonts w:ascii="Segoe UI" w:hAnsi="Segoe UI" w:cs="Segoe UI"/>
          <w:color w:val="000000"/>
          <w:sz w:val="30"/>
          <w:szCs w:val="30"/>
        </w:rPr>
        <w:t>cow boy</w:t>
      </w:r>
      <w:proofErr w:type="gramEnd"/>
      <w:r>
        <w:rPr>
          <w:rFonts w:ascii="Segoe UI" w:hAnsi="Segoe UI" w:cs="Segoe UI"/>
          <w:color w:val="000000"/>
          <w:sz w:val="30"/>
          <w:szCs w:val="30"/>
        </w:rPr>
        <w:t xml:space="preserve"> with a red horse surrounded by blue cacti which echo the drunkard path design on the front.</w:t>
      </w:r>
    </w:p>
    <w:p w14:paraId="20013663" w14:textId="77777777" w:rsidR="007C6361" w:rsidRDefault="007C6361" w:rsidP="007C6361">
      <w:pPr>
        <w:numPr>
          <w:ilvl w:val="0"/>
          <w:numId w:val="13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Predominant Colors: Red, White, Blue</w:t>
      </w:r>
    </w:p>
    <w:p w14:paraId="69903C7E" w14:textId="77777777" w:rsidR="007C6361" w:rsidRDefault="007C6361" w:rsidP="007C6361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General Organization</w:t>
      </w:r>
    </w:p>
    <w:p w14:paraId="5D6DA761" w14:textId="77777777" w:rsidR="007C6361" w:rsidRDefault="007C6361" w:rsidP="007C6361">
      <w:pPr>
        <w:numPr>
          <w:ilvl w:val="0"/>
          <w:numId w:val="14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Whole Cloth</w:t>
      </w:r>
    </w:p>
    <w:p w14:paraId="52BB2CDF" w14:textId="77777777" w:rsidR="007C6361" w:rsidRDefault="007C6361" w:rsidP="007C6361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Other</w:t>
      </w:r>
    </w:p>
    <w:p w14:paraId="71B551C8" w14:textId="77777777" w:rsidR="007C6361" w:rsidRDefault="007C6361" w:rsidP="007C6361">
      <w:pPr>
        <w:numPr>
          <w:ilvl w:val="0"/>
          <w:numId w:val="15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Other Descriptions: The print on the back suggests to me that this may have been a quilt for a younger boy.</w:t>
      </w:r>
    </w:p>
    <w:p w14:paraId="540F5FA3" w14:textId="49E3072D" w:rsidR="007C6361" w:rsidRDefault="007C6361" w:rsidP="007C6361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"https://i0.wp.com/just-for-the-fun-of-it.com/wp-content/uploads/2022/09/p1030474.webp?resize=620%2C1023&amp;ssl=1"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591920A" wp14:editId="7C6BBCE9">
            <wp:extent cx="5537835" cy="9144000"/>
            <wp:effectExtent l="0" t="0" r="0" b="0"/>
            <wp:docPr id="229257763" name="Picture 8" descr="A close-up of a wall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257763" name="Picture 8" descr="A close-up of a wallpap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83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"https://i0.wp.com/just-for-the-fun-of-it.com/wp-content/uploads/2022/09/p1030475.jpeg?resize=750%2C563&amp;ssl=1"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C9C4880" wp14:editId="4C3B1E7F">
            <wp:extent cx="6858000" cy="5154295"/>
            <wp:effectExtent l="0" t="0" r="0" b="1905"/>
            <wp:docPr id="450063340" name="Picture 7" descr="A close-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063340" name="Picture 7" descr="A close-up of a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"https://i0.wp.com/just-for-the-fun-of-it.com/wp-content/uploads/2022/09/p1030476.jpeg?resize=750%2C1000&amp;ssl=1"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296192F" wp14:editId="130DBE8A">
            <wp:extent cx="6855460" cy="9144000"/>
            <wp:effectExtent l="0" t="0" r="2540" b="0"/>
            <wp:docPr id="1295789163" name="Picture 6" descr="A close-up of a fabric with cartoon anima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789163" name="Picture 6" descr="A close-up of a fabric with cartoon animal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46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6CD4E553" w14:textId="77777777" w:rsidR="007C6361" w:rsidRDefault="007C6361" w:rsidP="007C6361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lastRenderedPageBreak/>
        <w:t>Layering and Stabilization</w:t>
      </w:r>
    </w:p>
    <w:p w14:paraId="3E6E9DAF" w14:textId="77777777" w:rsidR="007C6361" w:rsidRDefault="007C6361" w:rsidP="007C6361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Batting</w:t>
      </w:r>
    </w:p>
    <w:p w14:paraId="34A41812" w14:textId="77777777" w:rsidR="007C6361" w:rsidRDefault="007C6361" w:rsidP="007C6361">
      <w:pPr>
        <w:numPr>
          <w:ilvl w:val="0"/>
          <w:numId w:val="16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Cotton</w:t>
      </w:r>
    </w:p>
    <w:p w14:paraId="163C27AF" w14:textId="77777777" w:rsidR="007C6361" w:rsidRDefault="007C6361" w:rsidP="007C6361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Stitching Method</w:t>
      </w:r>
    </w:p>
    <w:p w14:paraId="1CCB2072" w14:textId="77777777" w:rsidR="007C6361" w:rsidRDefault="007C6361" w:rsidP="007C6361">
      <w:pPr>
        <w:numPr>
          <w:ilvl w:val="0"/>
          <w:numId w:val="1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Hand Tied</w:t>
      </w:r>
    </w:p>
    <w:p w14:paraId="37A86DE9" w14:textId="2567B74B" w:rsidR="007C6361" w:rsidRDefault="007C6361" w:rsidP="007C6361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"https://i0.wp.com/just-for-the-fun-of-it.com/wp-content/uploads/2022/09/p1030481.jpeg?resize=750%2C348&amp;ssl=1"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351133D" wp14:editId="115363CA">
            <wp:extent cx="6858000" cy="3178175"/>
            <wp:effectExtent l="0" t="0" r="0" b="0"/>
            <wp:docPr id="726183039" name="Picture 5" descr="A close-up of a fabric with a torn ho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183039" name="Picture 5" descr="A close-up of a fabric with a torn ho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17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"https://i0.wp.com/just-for-the-fun-of-it.com/wp-content/uploads/2022/09/p1030472.jpeg?resize=750%2C643&amp;ssl=1"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85BEBF8" wp14:editId="472803F0">
            <wp:extent cx="6858000" cy="5885815"/>
            <wp:effectExtent l="0" t="0" r="0" b="0"/>
            <wp:docPr id="1244324590" name="Picture 4" descr="A close-up of a blue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324590" name="Picture 4" descr="A close-up of a blue and whit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88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"https://i0.wp.com/just-for-the-fun-of-it.com/wp-content/uploads/2022/09/p1030473.webp?resize=750%2C664&amp;ssl=1"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97856A6" wp14:editId="652BF9EF">
            <wp:extent cx="6858000" cy="6073775"/>
            <wp:effectExtent l="0" t="0" r="0" b="0"/>
            <wp:docPr id="1380191667" name="Picture 3" descr="A blue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191667" name="Picture 3" descr="A blue and whit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07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538D5BD6" w14:textId="77777777" w:rsidR="007C6361" w:rsidRDefault="007C6361" w:rsidP="007C6361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Edge Treatment</w:t>
      </w:r>
    </w:p>
    <w:p w14:paraId="7108F290" w14:textId="77777777" w:rsidR="007C6361" w:rsidRDefault="007C6361" w:rsidP="007C6361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Style</w:t>
      </w:r>
    </w:p>
    <w:p w14:paraId="7F4E65A3" w14:textId="77777777" w:rsidR="007C6361" w:rsidRDefault="007C6361" w:rsidP="007C6361">
      <w:pPr>
        <w:numPr>
          <w:ilvl w:val="0"/>
          <w:numId w:val="18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Knife Edge – hand / machine</w:t>
      </w:r>
    </w:p>
    <w:p w14:paraId="7D9E0AA2" w14:textId="77777777" w:rsidR="007C6361" w:rsidRDefault="007C6361" w:rsidP="007C6361">
      <w:pPr>
        <w:numPr>
          <w:ilvl w:val="0"/>
          <w:numId w:val="18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strike/>
          <w:color w:val="000000"/>
          <w:sz w:val="30"/>
          <w:szCs w:val="30"/>
        </w:rPr>
        <w:t>Double check construction</w:t>
      </w:r>
    </w:p>
    <w:p w14:paraId="330AE2C3" w14:textId="77777777" w:rsidR="007C6361" w:rsidRDefault="007C6361" w:rsidP="007C6361">
      <w:pPr>
        <w:numPr>
          <w:ilvl w:val="0"/>
          <w:numId w:val="18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lastRenderedPageBreak/>
        <w:t>The border fabric is wrapped around the top and bottom edges and seamed with the backing fabric a few inches from the edge.</w:t>
      </w:r>
      <w:r>
        <w:rPr>
          <w:rFonts w:ascii="Segoe UI" w:hAnsi="Segoe UI" w:cs="Segoe UI"/>
          <w:color w:val="000000"/>
          <w:sz w:val="30"/>
          <w:szCs w:val="30"/>
        </w:rPr>
        <w:br/>
        <w:t>All edges are sewn with what looks like a running stitch as a top stitch and then finished with a blanket stitch using the same fiber as was used for the ties.</w:t>
      </w:r>
    </w:p>
    <w:p w14:paraId="43AA1AB2" w14:textId="77777777" w:rsidR="007C6361" w:rsidRDefault="007C6361" w:rsidP="007C6361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Size</w:t>
      </w:r>
    </w:p>
    <w:p w14:paraId="6FCEFFEB" w14:textId="77777777" w:rsidR="007C6361" w:rsidRDefault="007C6361" w:rsidP="007C6361">
      <w:pPr>
        <w:numPr>
          <w:ilvl w:val="0"/>
          <w:numId w:val="1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strike/>
          <w:color w:val="000000"/>
          <w:sz w:val="30"/>
          <w:szCs w:val="30"/>
        </w:rPr>
        <w:t xml:space="preserve">Width on Front: </w:t>
      </w:r>
      <w:proofErr w:type="gramStart"/>
      <w:r>
        <w:rPr>
          <w:rFonts w:ascii="Segoe UI" w:hAnsi="Segoe UI" w:cs="Segoe UI"/>
          <w:strike/>
          <w:color w:val="000000"/>
          <w:sz w:val="30"/>
          <w:szCs w:val="30"/>
        </w:rPr>
        <w:t>–“</w:t>
      </w:r>
      <w:proofErr w:type="gramEnd"/>
    </w:p>
    <w:p w14:paraId="733CD1BB" w14:textId="77777777" w:rsidR="007C6361" w:rsidRDefault="007C6361" w:rsidP="007C6361">
      <w:pPr>
        <w:numPr>
          <w:ilvl w:val="0"/>
          <w:numId w:val="1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strike/>
          <w:color w:val="000000"/>
          <w:sz w:val="30"/>
          <w:szCs w:val="30"/>
        </w:rPr>
        <w:t xml:space="preserve">Width on Back: </w:t>
      </w:r>
      <w:proofErr w:type="gramStart"/>
      <w:r>
        <w:rPr>
          <w:rFonts w:ascii="Segoe UI" w:hAnsi="Segoe UI" w:cs="Segoe UI"/>
          <w:strike/>
          <w:color w:val="000000"/>
          <w:sz w:val="30"/>
          <w:szCs w:val="30"/>
        </w:rPr>
        <w:t>–“</w:t>
      </w:r>
      <w:proofErr w:type="gramEnd"/>
    </w:p>
    <w:p w14:paraId="7F46DA68" w14:textId="1AE23293" w:rsidR="007C6361" w:rsidRDefault="007C6361" w:rsidP="007C6361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"https://i0.wp.com/just-for-the-fun-of-it.com/wp-content/uploads/2022/09/p1030468.jpeg?resize=750%2C1360&amp;ssl=1"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8A0D1B4" wp14:editId="6320274E">
            <wp:extent cx="5040630" cy="9144000"/>
            <wp:effectExtent l="0" t="0" r="1270" b="0"/>
            <wp:docPr id="1904680285" name="Picture 2" descr="A close-up of a blue and yellow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680285" name="Picture 2" descr="A close-up of a blue and yellow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"https://i0.wp.com/just-for-the-fun-of-it.com/wp-content/uploads/2022/09/p1030477.webp?resize=750%2C401&amp;ssl=1"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C99D774" wp14:editId="6390C13D">
            <wp:extent cx="6858000" cy="3669665"/>
            <wp:effectExtent l="0" t="0" r="0" b="635"/>
            <wp:docPr id="114999213" name="Picture 1" descr="A close-up of a blan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99213" name="Picture 1" descr="A close-up of a blanke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66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5C35C223" w14:textId="77777777" w:rsidR="007C6361" w:rsidRDefault="007C6361" w:rsidP="007C6361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Appraisal</w:t>
      </w:r>
    </w:p>
    <w:p w14:paraId="1565AA62" w14:textId="77777777" w:rsidR="007C6361" w:rsidRDefault="007C6361" w:rsidP="007C6361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No</w:t>
      </w:r>
    </w:p>
    <w:p w14:paraId="78463A21" w14:textId="77777777" w:rsidR="007C6361" w:rsidRDefault="007C6361" w:rsidP="007C6361">
      <w:pPr>
        <w:rPr>
          <w:rFonts w:ascii="Times New Roman" w:hAnsi="Times New Roman" w:cs="Times New Roman"/>
        </w:rPr>
      </w:pPr>
    </w:p>
    <w:p w14:paraId="536F5E82" w14:textId="7D776399" w:rsidR="007C6361" w:rsidRPr="004B71A6" w:rsidRDefault="007C6361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lastRenderedPageBreak/>
        <w:fldChar w:fldCharType="begin"/>
      </w:r>
      <w:r>
        <w:instrText xml:space="preserve"> INCLUDEPICTURE "https://i0.wp.com/just-for-the-fun-of-it.com/wp-content/uploads/2022/09/img_2610.jpeg?resize=750%2C1139&amp;ssl=1"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D13ADB8" wp14:editId="6834D3C6">
            <wp:extent cx="6015990" cy="9144000"/>
            <wp:effectExtent l="0" t="0" r="3810" b="0"/>
            <wp:docPr id="445663996" name="Picture 29" descr="A receipt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663996" name="Picture 29" descr="A receipt with writing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99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sectPr w:rsidR="007C6361" w:rsidRPr="004B71A6" w:rsidSect="00652555">
      <w:headerReference w:type="default" r:id="rId49"/>
      <w:footerReference w:type="default" r:id="rId50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698D912" w14:textId="77777777" w:rsidR="00E721C9" w:rsidRDefault="00E721C9" w:rsidP="00505854">
      <w:r>
        <w:separator/>
      </w:r>
    </w:p>
  </w:endnote>
  <w:endnote w:type="continuationSeparator" w:id="0">
    <w:p w14:paraId="7E1C3CC0" w14:textId="77777777" w:rsidR="00E721C9" w:rsidRDefault="00E721C9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E80CDB" w14:textId="77777777" w:rsidR="00E721C9" w:rsidRDefault="00E721C9" w:rsidP="00505854">
      <w:r>
        <w:separator/>
      </w:r>
    </w:p>
  </w:footnote>
  <w:footnote w:type="continuationSeparator" w:id="0">
    <w:p w14:paraId="340ACD36" w14:textId="77777777" w:rsidR="00E721C9" w:rsidRDefault="00E721C9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19522728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C23675">
      <w:rPr>
        <w:b/>
        <w:bCs/>
        <w:sz w:val="28"/>
        <w:szCs w:val="28"/>
      </w:rPr>
      <w:t>0198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72563B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544B12"/>
    <w:multiLevelType w:val="multilevel"/>
    <w:tmpl w:val="91CA6B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6D25E59"/>
    <w:multiLevelType w:val="multilevel"/>
    <w:tmpl w:val="7D8CEE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91A6941"/>
    <w:multiLevelType w:val="multilevel"/>
    <w:tmpl w:val="7F3CA4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12D82C49"/>
    <w:multiLevelType w:val="multilevel"/>
    <w:tmpl w:val="73AE78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41929FD"/>
    <w:multiLevelType w:val="multilevel"/>
    <w:tmpl w:val="24762B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B3A2944"/>
    <w:multiLevelType w:val="multilevel"/>
    <w:tmpl w:val="9CA025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1FA36275"/>
    <w:multiLevelType w:val="multilevel"/>
    <w:tmpl w:val="CADAB3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0430298"/>
    <w:multiLevelType w:val="multilevel"/>
    <w:tmpl w:val="73060A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62759BE"/>
    <w:multiLevelType w:val="multilevel"/>
    <w:tmpl w:val="29B8D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5D276F7B"/>
    <w:multiLevelType w:val="multilevel"/>
    <w:tmpl w:val="297CF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5EDA243E"/>
    <w:multiLevelType w:val="multilevel"/>
    <w:tmpl w:val="505A18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66017419"/>
    <w:multiLevelType w:val="multilevel"/>
    <w:tmpl w:val="448C0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6B350D94"/>
    <w:multiLevelType w:val="multilevel"/>
    <w:tmpl w:val="41D62E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221792784">
    <w:abstractNumId w:val="9"/>
  </w:num>
  <w:num w:numId="2" w16cid:durableId="846794296">
    <w:abstractNumId w:val="13"/>
  </w:num>
  <w:num w:numId="3" w16cid:durableId="1580403480">
    <w:abstractNumId w:val="8"/>
  </w:num>
  <w:num w:numId="4" w16cid:durableId="2010478484">
    <w:abstractNumId w:val="12"/>
  </w:num>
  <w:num w:numId="5" w16cid:durableId="1875000099">
    <w:abstractNumId w:val="10"/>
  </w:num>
  <w:num w:numId="6" w16cid:durableId="212735844">
    <w:abstractNumId w:val="0"/>
  </w:num>
  <w:num w:numId="7" w16cid:durableId="614017430">
    <w:abstractNumId w:val="7"/>
  </w:num>
  <w:num w:numId="8" w16cid:durableId="1721712178">
    <w:abstractNumId w:val="3"/>
  </w:num>
  <w:num w:numId="9" w16cid:durableId="95638143">
    <w:abstractNumId w:val="14"/>
  </w:num>
  <w:num w:numId="10" w16cid:durableId="822889595">
    <w:abstractNumId w:val="6"/>
  </w:num>
  <w:num w:numId="11" w16cid:durableId="798377667">
    <w:abstractNumId w:val="16"/>
  </w:num>
  <w:num w:numId="12" w16cid:durableId="1207717726">
    <w:abstractNumId w:val="15"/>
  </w:num>
  <w:num w:numId="13" w16cid:durableId="311104713">
    <w:abstractNumId w:val="5"/>
  </w:num>
  <w:num w:numId="14" w16cid:durableId="1148785859">
    <w:abstractNumId w:val="4"/>
  </w:num>
  <w:num w:numId="15" w16cid:durableId="931428956">
    <w:abstractNumId w:val="11"/>
  </w:num>
  <w:num w:numId="16" w16cid:durableId="679040131">
    <w:abstractNumId w:val="1"/>
  </w:num>
  <w:num w:numId="17" w16cid:durableId="1920864949">
    <w:abstractNumId w:val="17"/>
  </w:num>
  <w:num w:numId="18" w16cid:durableId="38867431">
    <w:abstractNumId w:val="18"/>
  </w:num>
  <w:num w:numId="19" w16cid:durableId="71343286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B1226"/>
    <w:rsid w:val="003C0E02"/>
    <w:rsid w:val="003C1452"/>
    <w:rsid w:val="003C146E"/>
    <w:rsid w:val="003C39AE"/>
    <w:rsid w:val="003C5840"/>
    <w:rsid w:val="003D2027"/>
    <w:rsid w:val="003D484D"/>
    <w:rsid w:val="003D71CD"/>
    <w:rsid w:val="003F6DC2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2563B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C6361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67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21C9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E7F95"/>
    <w:rsid w:val="00EF1D11"/>
    <w:rsid w:val="00EF4DA0"/>
    <w:rsid w:val="00F115BF"/>
    <w:rsid w:val="00F21D7C"/>
    <w:rsid w:val="00F53873"/>
    <w:rsid w:val="00F54B41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7C6361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Strong">
    <w:name w:val="Strong"/>
    <w:basedOn w:val="DefaultParagraphFont"/>
    <w:uiPriority w:val="22"/>
    <w:qFormat/>
    <w:rsid w:val="007C636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header" Target="header1.xml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pn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8</TotalTime>
  <Pages>69</Pages>
  <Words>4426</Words>
  <Characters>25229</Characters>
  <Application>Microsoft Office Word</Application>
  <DocSecurity>0</DocSecurity>
  <Lines>210</Lines>
  <Paragraphs>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2025-08-24T20:15:00Z</dcterms:modified>
</cp:coreProperties>
</file>