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16035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716035" w14:paraId="15934A3C" w14:textId="77777777" w:rsidTr="00D2396E">
        <w:tc>
          <w:tcPr>
            <w:tcW w:w="5395" w:type="dxa"/>
          </w:tcPr>
          <w:p w14:paraId="2F2D6E1B" w14:textId="40B28880" w:rsidR="00AC1870" w:rsidRDefault="00716035" w:rsidP="00D2396E">
            <w:r>
              <w:rPr>
                <w:noProof/>
              </w:rPr>
              <w:drawing>
                <wp:inline distT="0" distB="0" distL="0" distR="0" wp14:anchorId="1C2B7690" wp14:editId="029AD259">
                  <wp:extent cx="3171009" cy="4151086"/>
                  <wp:effectExtent l="0" t="0" r="4445" b="1905"/>
                  <wp:docPr id="1231854789" name="Picture 1" descr="A white quilt with green tri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854789" name="Picture 1" descr="A white quilt with green trim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939" cy="4188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88E8EA1" w:rsidR="00AC1870" w:rsidRDefault="00716035" w:rsidP="00D2396E">
            <w:r>
              <w:rPr>
                <w:noProof/>
              </w:rPr>
              <w:drawing>
                <wp:inline distT="0" distB="0" distL="0" distR="0" wp14:anchorId="1002B9C4" wp14:editId="7BA84CE4">
                  <wp:extent cx="3229881" cy="4150995"/>
                  <wp:effectExtent l="0" t="0" r="0" b="1905"/>
                  <wp:docPr id="749423159" name="Picture 2" descr="A white sheet with green tri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423159" name="Picture 2" descr="A white sheet with green trim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958" cy="4171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6BD0422" w:rsidR="00AC1870" w:rsidRDefault="00716035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67FA154" wp14:editId="06FEE51D">
            <wp:extent cx="6858000" cy="8977630"/>
            <wp:effectExtent l="0" t="0" r="0" b="1270"/>
            <wp:docPr id="1651756602" name="Picture 3" descr="A white quilt with green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756602" name="Picture 3" descr="A white quilt with green trim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7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A6210" wp14:editId="209B75B2">
            <wp:extent cx="6858000" cy="7665085"/>
            <wp:effectExtent l="0" t="0" r="0" b="5715"/>
            <wp:docPr id="1648023318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023318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6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79E3FA" wp14:editId="572AD0DC">
            <wp:extent cx="9144000" cy="6858000"/>
            <wp:effectExtent l="0" t="0" r="0" b="0"/>
            <wp:docPr id="1572938246" name="Picture 5" descr="A close up of a green and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938246" name="Picture 5" descr="A close up of a green and white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6D6AC" wp14:editId="23C1A6DA">
            <wp:extent cx="6654165" cy="9144000"/>
            <wp:effectExtent l="0" t="0" r="635" b="0"/>
            <wp:docPr id="588948457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48457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421920" wp14:editId="0FC2158E">
            <wp:extent cx="9144000" cy="6858000"/>
            <wp:effectExtent l="0" t="0" r="0" b="0"/>
            <wp:docPr id="808215020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215020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ABED42" wp14:editId="63675F5B">
            <wp:extent cx="9144000" cy="6858000"/>
            <wp:effectExtent l="0" t="0" r="0" b="0"/>
            <wp:docPr id="392223851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23851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06F2A" wp14:editId="341D4EDE">
            <wp:extent cx="9144000" cy="6858000"/>
            <wp:effectExtent l="0" t="0" r="0" b="0"/>
            <wp:docPr id="605330950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330950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0CB21" wp14:editId="0E963935">
            <wp:extent cx="9144000" cy="6858000"/>
            <wp:effectExtent l="0" t="0" r="0" b="0"/>
            <wp:docPr id="196201590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01590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E442A" wp14:editId="2FA2AB66">
            <wp:extent cx="9144000" cy="6858000"/>
            <wp:effectExtent l="0" t="0" r="0" b="0"/>
            <wp:docPr id="545070078" name="Picture 11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070078" name="Picture 11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C2C66" wp14:editId="7BA97962">
            <wp:extent cx="6858000" cy="8813800"/>
            <wp:effectExtent l="0" t="0" r="0" b="0"/>
            <wp:docPr id="863250751" name="Picture 12" descr="A white sheet with green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250751" name="Picture 12" descr="A white sheet with green trim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5AFE3" wp14:editId="58F2F4E2">
            <wp:extent cx="9144000" cy="6858000"/>
            <wp:effectExtent l="0" t="0" r="0" b="0"/>
            <wp:docPr id="2119235709" name="Picture 13" descr="A cloth with a green e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235709" name="Picture 13" descr="A cloth with a green edg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96DAB" wp14:editId="2C79D527">
            <wp:extent cx="9144000" cy="6858000"/>
            <wp:effectExtent l="0" t="0" r="0" b="0"/>
            <wp:docPr id="1059044543" name="Picture 14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044543" name="Picture 14" descr="A close-up of a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5443B9" wp14:editId="548FD20B">
            <wp:extent cx="4717415" cy="9144000"/>
            <wp:effectExtent l="0" t="0" r="0" b="0"/>
            <wp:docPr id="893939021" name="Picture 1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939021" name="Picture 15" descr="A close-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67E5DCCC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16035">
              <w:rPr>
                <w:color w:val="4472C4" w:themeColor="accent1"/>
              </w:rPr>
              <w:t>$11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AD4104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73C20">
              <w:rPr>
                <w:color w:val="4472C4" w:themeColor="accent1"/>
              </w:rPr>
              <w:t>1925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73C20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0A1CF9B2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73C20">
              <w:rPr>
                <w:noProof/>
                <w:color w:val="4472C4" w:themeColor="accent1"/>
              </w:rPr>
              <w:t>1925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73C20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A320EE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E73C20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4A347102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E73C2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C85EF15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73C20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02C371C4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73C20">
              <w:rPr>
                <w:noProof/>
                <w:color w:val="4472C4" w:themeColor="accent1"/>
              </w:rPr>
              <w:t>76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73C20">
              <w:rPr>
                <w:noProof/>
                <w:color w:val="4472C4" w:themeColor="accent1"/>
              </w:rPr>
              <w:t>56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E85F62A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63E744" w14:textId="77777777" w:rsidR="001D097B" w:rsidRDefault="001D097B" w:rsidP="00505854">
      <w:r>
        <w:separator/>
      </w:r>
    </w:p>
  </w:endnote>
  <w:endnote w:type="continuationSeparator" w:id="0">
    <w:p w14:paraId="06433D5C" w14:textId="77777777" w:rsidR="001D097B" w:rsidRDefault="001D097B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7E90A5" w14:textId="77777777" w:rsidR="001D097B" w:rsidRDefault="001D097B" w:rsidP="00505854">
      <w:r>
        <w:separator/>
      </w:r>
    </w:p>
  </w:footnote>
  <w:footnote w:type="continuationSeparator" w:id="0">
    <w:p w14:paraId="0C940756" w14:textId="77777777" w:rsidR="001D097B" w:rsidRDefault="001D097B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01AD6CA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A20CC">
      <w:rPr>
        <w:b/>
        <w:bCs/>
        <w:sz w:val="28"/>
        <w:szCs w:val="28"/>
      </w:rPr>
      <w:t>0196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73C20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97B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035"/>
    <w:rsid w:val="00716545"/>
    <w:rsid w:val="0071745D"/>
    <w:rsid w:val="0072077A"/>
    <w:rsid w:val="007251C1"/>
    <w:rsid w:val="00734686"/>
    <w:rsid w:val="0073798A"/>
    <w:rsid w:val="00737A33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502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20CC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3706"/>
    <w:rsid w:val="00E73C20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1EFB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29</Pages>
  <Words>3457</Words>
  <Characters>19710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2025-08-24T20:07:00Z</dcterms:modified>
</cp:coreProperties>
</file>