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C76AB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C76AB" w14:paraId="15934A3C" w14:textId="77777777" w:rsidTr="00D2396E">
        <w:tc>
          <w:tcPr>
            <w:tcW w:w="5395" w:type="dxa"/>
          </w:tcPr>
          <w:p w14:paraId="2F2D6E1B" w14:textId="7C797764" w:rsidR="00AC1870" w:rsidRDefault="00DC76AB" w:rsidP="00D2396E">
            <w:r>
              <w:rPr>
                <w:noProof/>
              </w:rPr>
              <w:drawing>
                <wp:inline distT="0" distB="0" distL="0" distR="0" wp14:anchorId="5AE640BF" wp14:editId="73092D96">
                  <wp:extent cx="3146370" cy="5122990"/>
                  <wp:effectExtent l="0" t="0" r="3810" b="0"/>
                  <wp:docPr id="445014821" name="Picture 1" descr="A quilt with teddy bear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014821" name="Picture 1" descr="A quilt with teddy bear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33" cy="5196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6D1C8D8" w:rsidR="00AC1870" w:rsidRDefault="00DC76AB" w:rsidP="00D2396E">
            <w:r>
              <w:rPr>
                <w:noProof/>
              </w:rPr>
              <w:drawing>
                <wp:inline distT="0" distB="0" distL="0" distR="0" wp14:anchorId="191303D4" wp14:editId="4B0AA92E">
                  <wp:extent cx="3229338" cy="5122545"/>
                  <wp:effectExtent l="0" t="0" r="0" b="0"/>
                  <wp:docPr id="825013233" name="Picture 2" descr="A quilt with clown fac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013233" name="Picture 2" descr="A quilt with clown faces on i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68" cy="5139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CBDC51B" w:rsidR="00AC1870" w:rsidRDefault="00DC76A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EEEB32B" wp14:editId="5B2C3C1A">
            <wp:extent cx="5615940" cy="9144000"/>
            <wp:effectExtent l="0" t="0" r="0" b="0"/>
            <wp:docPr id="1323102421" name="Picture 3" descr="A quilt with teddy bea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02421" name="Picture 3" descr="A quilt with teddy bear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FD24D" wp14:editId="52F9FB58">
            <wp:extent cx="9144000" cy="6858000"/>
            <wp:effectExtent l="0" t="0" r="0" b="0"/>
            <wp:docPr id="254996016" name="Picture 4" descr="A quilt with a ca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96016" name="Picture 4" descr="A quilt with a cat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1EACF" wp14:editId="054F6C4A">
            <wp:extent cx="6858000" cy="8458835"/>
            <wp:effectExtent l="0" t="0" r="0" b="0"/>
            <wp:docPr id="286915077" name="Picture 5" descr="A quilt with a picture of a person holding a bu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915077" name="Picture 5" descr="A quilt with a picture of a person holding a bucke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5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A7CD6" wp14:editId="1E1ACDA1">
            <wp:extent cx="6858000" cy="8949055"/>
            <wp:effectExtent l="0" t="0" r="0" b="4445"/>
            <wp:docPr id="1435370008" name="Picture 6" descr="A quilt with a picture of a child holding a fishing r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70008" name="Picture 6" descr="A quilt with a picture of a child holding a fishing ro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4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0A2C1" wp14:editId="49CED053">
            <wp:extent cx="6858000" cy="8216265"/>
            <wp:effectExtent l="0" t="0" r="0" b="635"/>
            <wp:docPr id="1412694472" name="Picture 7" descr="A quilt with a cartoo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94472" name="Picture 7" descr="A quilt with a cartoon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66F25" wp14:editId="57393C65">
            <wp:extent cx="9144000" cy="6858000"/>
            <wp:effectExtent l="0" t="0" r="0" b="0"/>
            <wp:docPr id="1092998015" name="Picture 8" descr="A pink and white cross on a white and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015" name="Picture 8" descr="A pink and white cross on a white and pink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54526" wp14:editId="52425EBC">
            <wp:extent cx="9144000" cy="6858000"/>
            <wp:effectExtent l="0" t="0" r="0" b="0"/>
            <wp:docPr id="1498350209" name="Picture 9" descr="A close up of a pink and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350209" name="Picture 9" descr="A close up of a pink and white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E8252" wp14:editId="5D9FB07C">
            <wp:extent cx="5764530" cy="9144000"/>
            <wp:effectExtent l="0" t="0" r="1270" b="0"/>
            <wp:docPr id="3446859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85925" name="Picture 34468592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D7F37" wp14:editId="526090CB">
            <wp:extent cx="9144000" cy="6858000"/>
            <wp:effectExtent l="0" t="0" r="0" b="0"/>
            <wp:docPr id="898644013" name="Picture 11" descr="A colorful fabric with clow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44013" name="Picture 11" descr="A colorful fabric with clown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25FC9" wp14:editId="692F3065">
            <wp:extent cx="9144000" cy="6858000"/>
            <wp:effectExtent l="0" t="0" r="0" b="0"/>
            <wp:docPr id="1249601610" name="Picture 12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601610" name="Picture 12" descr="A close-up of a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F7EE3" wp14:editId="7C8A8577">
            <wp:extent cx="9144000" cy="6858000"/>
            <wp:effectExtent l="0" t="0" r="0" b="0"/>
            <wp:docPr id="615796747" name="Picture 13" descr="A close-up of a colorful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796747" name="Picture 13" descr="A close-up of a colorful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028DE7BE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C76AB">
              <w:rPr>
                <w:color w:val="4472C4" w:themeColor="accent1"/>
              </w:rPr>
              <w:t>$18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022E56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07408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1CF49C6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3146F5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907408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082C6C7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907408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81EC84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AEC4C7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07408">
              <w:rPr>
                <w:noProof/>
                <w:color w:val="4472C4" w:themeColor="accent1"/>
              </w:rPr>
              <w:t>40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9109CA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39E8CB" w14:textId="77777777" w:rsidR="00F33E75" w:rsidRDefault="00F33E75" w:rsidP="00505854">
      <w:r>
        <w:separator/>
      </w:r>
    </w:p>
  </w:endnote>
  <w:endnote w:type="continuationSeparator" w:id="0">
    <w:p w14:paraId="17C208BB" w14:textId="77777777" w:rsidR="00F33E75" w:rsidRDefault="00F33E7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CE8152" w14:textId="77777777" w:rsidR="00F33E75" w:rsidRDefault="00F33E75" w:rsidP="00505854">
      <w:r>
        <w:separator/>
      </w:r>
    </w:p>
  </w:footnote>
  <w:footnote w:type="continuationSeparator" w:id="0">
    <w:p w14:paraId="0DD8C6A7" w14:textId="77777777" w:rsidR="00F33E75" w:rsidRDefault="00F33E7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5BBA86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94A8B">
      <w:rPr>
        <w:b/>
        <w:bCs/>
        <w:sz w:val="28"/>
        <w:szCs w:val="28"/>
      </w:rPr>
      <w:t>0194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07408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E7EC2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94A8B"/>
    <w:rsid w:val="002A4097"/>
    <w:rsid w:val="002B1CEB"/>
    <w:rsid w:val="002B2ED8"/>
    <w:rsid w:val="002B7AA8"/>
    <w:rsid w:val="002C23D3"/>
    <w:rsid w:val="002D004D"/>
    <w:rsid w:val="002D2874"/>
    <w:rsid w:val="002D480E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0274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07408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C76AB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5769D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33E75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27</Pages>
  <Words>3457</Words>
  <Characters>19708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2025-08-24T20:04:00Z</dcterms:modified>
</cp:coreProperties>
</file>