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43D6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2B43D6" w14:paraId="15934A3C" w14:textId="77777777" w:rsidTr="00D2396E">
        <w:tc>
          <w:tcPr>
            <w:tcW w:w="5395" w:type="dxa"/>
          </w:tcPr>
          <w:p w14:paraId="2F2D6E1B" w14:textId="1074ECED" w:rsidR="00AC1870" w:rsidRDefault="002B43D6" w:rsidP="00D2396E">
            <w:r>
              <w:rPr>
                <w:noProof/>
              </w:rPr>
              <w:drawing>
                <wp:inline distT="0" distB="0" distL="0" distR="0" wp14:anchorId="70B1F55E" wp14:editId="78679675">
                  <wp:extent cx="3164115" cy="4311843"/>
                  <wp:effectExtent l="0" t="0" r="0" b="0"/>
                  <wp:docPr id="978034506" name="Picture 1" descr="A white blanket with bunny designs on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8034506" name="Picture 1" descr="A white blanket with bunny designs on i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0064" cy="4374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71AA74ED" w:rsidR="00AC1870" w:rsidRDefault="002B43D6" w:rsidP="00D2396E">
            <w:r>
              <w:rPr>
                <w:noProof/>
              </w:rPr>
              <w:drawing>
                <wp:inline distT="0" distB="0" distL="0" distR="0" wp14:anchorId="3354AD2C" wp14:editId="5181B773">
                  <wp:extent cx="3169850" cy="4281170"/>
                  <wp:effectExtent l="0" t="0" r="5715" b="0"/>
                  <wp:docPr id="869851351" name="Picture 2" descr="A white blanket on a tile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51351" name="Picture 2" descr="A white blanket on a tile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6820" cy="4317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24BB7492" w:rsidR="00AC1870" w:rsidRDefault="002B43D6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47113004" wp14:editId="0AE6C0DE">
            <wp:extent cx="9144000" cy="6858000"/>
            <wp:effectExtent l="0" t="0" r="0" b="0"/>
            <wp:docPr id="1673149786" name="Picture 3" descr="A white blanket with a drawing of a rabbit and a bas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149786" name="Picture 3" descr="A white blanket with a drawing of a rabbit and a baske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811833" wp14:editId="62A26417">
            <wp:extent cx="9144000" cy="6858000"/>
            <wp:effectExtent l="0" t="0" r="0" b="0"/>
            <wp:docPr id="92635927" name="Picture 4" descr="A blanket with drawing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35927" name="Picture 4" descr="A blanket with drawings on i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5A57F6" wp14:editId="39007C03">
            <wp:extent cx="9144000" cy="6858000"/>
            <wp:effectExtent l="0" t="0" r="0" b="0"/>
            <wp:docPr id="1582214962" name="Picture 5" descr="A white quilt with a bunny de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214962" name="Picture 5" descr="A white quilt with a bunny design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53DFC3" wp14:editId="3A1B00F5">
            <wp:extent cx="9144000" cy="6858000"/>
            <wp:effectExtent l="0" t="0" r="0" b="0"/>
            <wp:docPr id="1360527528" name="Picture 6" descr="A white blanket with embroider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527528" name="Picture 6" descr="A white blanket with embroidery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A414B8" wp14:editId="54FE47F2">
            <wp:extent cx="4390390" cy="9144000"/>
            <wp:effectExtent l="0" t="0" r="3810" b="0"/>
            <wp:docPr id="1537189162" name="Picture 7" descr="A close up of a white blan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189162" name="Picture 7" descr="A close up of a white blanke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039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DB9A80" wp14:editId="3D9D421E">
            <wp:extent cx="6162675" cy="9144000"/>
            <wp:effectExtent l="0" t="0" r="0" b="0"/>
            <wp:docPr id="667977648" name="Picture 8" descr="A white fabric with orange tri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977648" name="Picture 8" descr="A white fabric with orange trim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267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90B844" wp14:editId="77BA3557">
            <wp:extent cx="5547360" cy="9144000"/>
            <wp:effectExtent l="0" t="0" r="2540" b="0"/>
            <wp:docPr id="1729819697" name="Picture 9" descr="A person holding a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819697" name="Picture 9" descr="A person holding a cloth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736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DED201" wp14:editId="232258ED">
            <wp:extent cx="6710045" cy="9144000"/>
            <wp:effectExtent l="0" t="0" r="0" b="0"/>
            <wp:docPr id="712778673" name="Picture 10" descr="A white blanket with bunny design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778673" name="Picture 10" descr="A white blanket with bunny designs on i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004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95399D" wp14:editId="5835CDBB">
            <wp:extent cx="9144000" cy="6858000"/>
            <wp:effectExtent l="0" t="0" r="0" b="0"/>
            <wp:docPr id="1821337034" name="Picture 11" descr="A white blanket with a rabbit and bas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337034" name="Picture 11" descr="A white blanket with a rabbit and baske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B5CD6C" wp14:editId="6950B4D2">
            <wp:extent cx="6858000" cy="7166610"/>
            <wp:effectExtent l="0" t="0" r="0" b="0"/>
            <wp:docPr id="436659097" name="Picture 12" descr="A white cloth with orange tri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659097" name="Picture 12" descr="A white cloth with orange trim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6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B13247" wp14:editId="100D4D07">
            <wp:extent cx="6770370" cy="9144000"/>
            <wp:effectExtent l="0" t="0" r="0" b="0"/>
            <wp:docPr id="1114330120" name="Picture 13" descr="A white blanket on a til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330120" name="Picture 13" descr="A white blanket on a tile wall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037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475B6D" wp14:editId="1DDBB075">
            <wp:extent cx="6858000" cy="8354695"/>
            <wp:effectExtent l="0" t="0" r="0" b="1905"/>
            <wp:docPr id="1277848956" name="Picture 14" descr="A close up of a blan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848956" name="Picture 14" descr="A close up of a blanket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5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73C8A0" wp14:editId="52518EAF">
            <wp:extent cx="6858000" cy="7771765"/>
            <wp:effectExtent l="0" t="0" r="0" b="635"/>
            <wp:docPr id="1318626633" name="Picture 15" descr="A cloth with a flower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626633" name="Picture 15" descr="A cloth with a flower pattern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77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18FF2B36" w:rsidR="0097695B" w:rsidRDefault="000B0629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$15</w:t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2D99808C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0023D5">
              <w:rPr>
                <w:color w:val="4472C4" w:themeColor="accent1"/>
              </w:rPr>
              <w:t>1955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0023D5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3CD804F4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0023D5">
              <w:rPr>
                <w:noProof/>
                <w:color w:val="4472C4" w:themeColor="accent1"/>
              </w:rPr>
              <w:t>1955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0023D5">
              <w:rPr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0E18E976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0023D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47852723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0023D5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2DA9FB1F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0023D5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6E80CC83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0023D5">
              <w:rPr>
                <w:noProof/>
                <w:color w:val="4472C4" w:themeColor="accent1"/>
              </w:rPr>
              <w:t>47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0023D5">
              <w:rPr>
                <w:noProof/>
                <w:color w:val="4472C4" w:themeColor="accent1"/>
              </w:rPr>
              <w:t>32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58A5948A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3"/>
      <w:footerReference w:type="default" r:id="rId24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2CD9C7C" w14:textId="77777777" w:rsidR="004378A9" w:rsidRDefault="004378A9" w:rsidP="00505854">
      <w:r>
        <w:separator/>
      </w:r>
    </w:p>
  </w:endnote>
  <w:endnote w:type="continuationSeparator" w:id="0">
    <w:p w14:paraId="64A2FB76" w14:textId="77777777" w:rsidR="004378A9" w:rsidRDefault="004378A9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F3ED1D9" w14:textId="77777777" w:rsidR="004378A9" w:rsidRDefault="004378A9" w:rsidP="00505854">
      <w:r>
        <w:separator/>
      </w:r>
    </w:p>
  </w:footnote>
  <w:footnote w:type="continuationSeparator" w:id="0">
    <w:p w14:paraId="3056FE96" w14:textId="77777777" w:rsidR="004378A9" w:rsidRDefault="004378A9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0E6B42A1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DC4488">
      <w:rPr>
        <w:b/>
        <w:bCs/>
        <w:sz w:val="28"/>
        <w:szCs w:val="28"/>
      </w:rPr>
      <w:t>0192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0023D5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23D5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629"/>
    <w:rsid w:val="000B0D76"/>
    <w:rsid w:val="000B4D74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43D6"/>
    <w:rsid w:val="002B7AA8"/>
    <w:rsid w:val="002C23D3"/>
    <w:rsid w:val="002D004D"/>
    <w:rsid w:val="002D2874"/>
    <w:rsid w:val="002E67CC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378A9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1E6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222A0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C4488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</TotalTime>
  <Pages>29</Pages>
  <Words>3455</Words>
  <Characters>19698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2025-08-24T20:02:00Z</dcterms:modified>
</cp:coreProperties>
</file>