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B3527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CB3527" w14:paraId="15934A3C" w14:textId="77777777" w:rsidTr="00D2396E">
        <w:tc>
          <w:tcPr>
            <w:tcW w:w="5395" w:type="dxa"/>
          </w:tcPr>
          <w:p w14:paraId="2F2D6E1B" w14:textId="30E29114" w:rsidR="00AC1870" w:rsidRDefault="00CB3527" w:rsidP="00D2396E">
            <w:r>
              <w:rPr>
                <w:noProof/>
              </w:rPr>
              <w:drawing>
                <wp:inline distT="0" distB="0" distL="0" distR="0" wp14:anchorId="7EE47A30" wp14:editId="2EB31DDB">
                  <wp:extent cx="3188140" cy="3802743"/>
                  <wp:effectExtent l="0" t="0" r="0" b="0"/>
                  <wp:docPr id="1204494096" name="Picture 71" descr="A quilt with writing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4494096" name="Picture 71" descr="A quilt with writing on i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0969" cy="3853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7C6600CD" w:rsidR="00AC1870" w:rsidRDefault="00CB3527" w:rsidP="00D2396E">
            <w:r>
              <w:rPr>
                <w:noProof/>
              </w:rPr>
              <w:drawing>
                <wp:inline distT="0" distB="0" distL="0" distR="0" wp14:anchorId="7039BEF7" wp14:editId="4CE2AA7B">
                  <wp:extent cx="3128052" cy="3614058"/>
                  <wp:effectExtent l="0" t="0" r="0" b="5715"/>
                  <wp:docPr id="1553013085" name="Picture 70" descr="A yellow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3013085" name="Picture 70" descr="A yellow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6063" cy="365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30C062CF" w:rsidR="00AC1870" w:rsidRDefault="001F2BE6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6D44600A" wp14:editId="0D39C202">
            <wp:extent cx="6858000" cy="9144000"/>
            <wp:effectExtent l="0" t="0" r="0" b="0"/>
            <wp:docPr id="1722315049" name="Picture 1" descr="A white quilt with blue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315049" name="Picture 1" descr="A white quilt with blue writing on i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613327" wp14:editId="1EE33375">
            <wp:extent cx="6858000" cy="7923530"/>
            <wp:effectExtent l="0" t="0" r="0" b="1270"/>
            <wp:docPr id="1792476397" name="Picture 2" descr="A yellow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476397" name="Picture 2" descr="A yellow blanket on a wall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1193E3" wp14:editId="562F4DF9">
            <wp:extent cx="6858000" cy="9144000"/>
            <wp:effectExtent l="0" t="0" r="0" b="0"/>
            <wp:docPr id="383342344" name="Picture 3" descr="A close-up of a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342344" name="Picture 3" descr="A close-up of a white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FB8454" wp14:editId="07BDA38A">
            <wp:extent cx="6858000" cy="5143500"/>
            <wp:effectExtent l="0" t="0" r="0" b="0"/>
            <wp:docPr id="1418668668" name="Picture 4" descr="A yellow tape measure on a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668668" name="Picture 4" descr="A yellow tape measure on a white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6B7C86" wp14:editId="679CDC55">
            <wp:extent cx="5640070" cy="9144000"/>
            <wp:effectExtent l="0" t="0" r="0" b="0"/>
            <wp:docPr id="146403100" name="Picture 5" descr="Close-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03100" name="Picture 5" descr="Close-up of a white fabric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007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5D6114" wp14:editId="4143F864">
            <wp:extent cx="6029325" cy="9144000"/>
            <wp:effectExtent l="0" t="0" r="3175" b="0"/>
            <wp:docPr id="186434934" name="Picture 6" descr="Close-up of a yellow and blu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34934" name="Picture 6" descr="Close-up of a yellow and blue fabric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32B949" wp14:editId="00EA8D86">
            <wp:extent cx="6858000" cy="8352155"/>
            <wp:effectExtent l="0" t="0" r="0" b="4445"/>
            <wp:docPr id="301702561" name="Picture 7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702561" name="Picture 7" descr="A quilt with writing on i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5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CC1343" wp14:editId="1DE8A40F">
            <wp:extent cx="6858000" cy="8180070"/>
            <wp:effectExtent l="0" t="0" r="0" b="0"/>
            <wp:docPr id="847409697" name="Picture 8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409697" name="Picture 8" descr="A quilt with writing on i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7B28AB" wp14:editId="1887698A">
            <wp:extent cx="6858000" cy="5143500"/>
            <wp:effectExtent l="0" t="0" r="0" b="0"/>
            <wp:docPr id="903800683" name="Picture 9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800683" name="Picture 9" descr="A quilt with writing on i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4AC41F" wp14:editId="5A08A3F9">
            <wp:extent cx="6858000" cy="5143500"/>
            <wp:effectExtent l="0" t="0" r="0" b="0"/>
            <wp:docPr id="1210352323" name="Picture 10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352323" name="Picture 10" descr="A quilt with writing on i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5BB282" wp14:editId="673AE8FA">
            <wp:extent cx="6858000" cy="5143500"/>
            <wp:effectExtent l="0" t="0" r="0" b="0"/>
            <wp:docPr id="14522291" name="Picture 11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2291" name="Picture 11" descr="A quilt with writing on it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DD6FB4" wp14:editId="08816636">
            <wp:extent cx="6858000" cy="5143500"/>
            <wp:effectExtent l="0" t="0" r="0" b="0"/>
            <wp:docPr id="38212271" name="Picture 12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12271" name="Picture 12" descr="A quilt with writing on i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84D799" wp14:editId="4DEC979E">
            <wp:extent cx="6858000" cy="5143500"/>
            <wp:effectExtent l="0" t="0" r="0" b="0"/>
            <wp:docPr id="172853370" name="Picture 13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53370" name="Picture 13" descr="A quilt with writing on i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EF3FC3" wp14:editId="6866E1AD">
            <wp:extent cx="6858000" cy="5143500"/>
            <wp:effectExtent l="0" t="0" r="0" b="0"/>
            <wp:docPr id="600304757" name="Picture 14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304757" name="Picture 14" descr="A close-up of a quil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A1EF09" wp14:editId="07732BE0">
            <wp:extent cx="6858000" cy="5143500"/>
            <wp:effectExtent l="0" t="0" r="0" b="0"/>
            <wp:docPr id="1161168255" name="Picture 15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168255" name="Picture 15" descr="A quilt with writing on i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46DC8E" wp14:editId="40E0B456">
            <wp:extent cx="6858000" cy="5143500"/>
            <wp:effectExtent l="0" t="0" r="0" b="0"/>
            <wp:docPr id="841643504" name="Picture 16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643504" name="Picture 16" descr="A quilt with writing on it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F58D5D" wp14:editId="6B47E9C9">
            <wp:extent cx="6858000" cy="5143500"/>
            <wp:effectExtent l="0" t="0" r="0" b="0"/>
            <wp:docPr id="169524499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244996" name="Picture 169524499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B3A78C" wp14:editId="6CFE1A68">
            <wp:extent cx="6858000" cy="5143500"/>
            <wp:effectExtent l="0" t="0" r="0" b="0"/>
            <wp:docPr id="1836154842" name="Picture 18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154842" name="Picture 18" descr="A close-up of a quilt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75CAFA" wp14:editId="64C82346">
            <wp:extent cx="6858000" cy="5143500"/>
            <wp:effectExtent l="0" t="0" r="0" b="0"/>
            <wp:docPr id="2076290000" name="Picture 19" descr="A close-up of 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290000" name="Picture 19" descr="A close-up of a blue and white quilt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E1EF07" wp14:editId="7F972735">
            <wp:extent cx="6858000" cy="5143500"/>
            <wp:effectExtent l="0" t="0" r="0" b="0"/>
            <wp:docPr id="1960553278" name="Picture 20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553278" name="Picture 20" descr="A quilt with writing on it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43994B" wp14:editId="636A499E">
            <wp:extent cx="6858000" cy="5143500"/>
            <wp:effectExtent l="0" t="0" r="0" b="0"/>
            <wp:docPr id="170268705" name="Picture 21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68705" name="Picture 21" descr="A close-up of a quilt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1B4592" wp14:editId="19A82A45">
            <wp:extent cx="6858000" cy="5143500"/>
            <wp:effectExtent l="0" t="0" r="0" b="0"/>
            <wp:docPr id="277568036" name="Picture 22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568036" name="Picture 22" descr="A close-up of a quilt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48AAAE" wp14:editId="6356F2A9">
            <wp:extent cx="6858000" cy="5143500"/>
            <wp:effectExtent l="0" t="0" r="0" b="0"/>
            <wp:docPr id="755734207" name="Picture 23" descr="A quilt with a star and a st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734207" name="Picture 23" descr="A quilt with a star and a star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148003" wp14:editId="6961ADD7">
            <wp:extent cx="6858000" cy="5143500"/>
            <wp:effectExtent l="0" t="0" r="0" b="0"/>
            <wp:docPr id="2130968781" name="Picture 24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968781" name="Picture 24" descr="A quilt with writing on it&#10;&#10;AI-generated content may b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215F05" wp14:editId="24EE69E8">
            <wp:extent cx="6858000" cy="5143500"/>
            <wp:effectExtent l="0" t="0" r="0" b="0"/>
            <wp:docPr id="1018890673" name="Picture 25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890673" name="Picture 25" descr="A quilt with writing on it&#10;&#10;AI-generated content may be incorrec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E2B8E7" wp14:editId="4682D9E8">
            <wp:extent cx="6858000" cy="5143500"/>
            <wp:effectExtent l="0" t="0" r="0" b="0"/>
            <wp:docPr id="404128102" name="Picture 26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128102" name="Picture 26" descr="A quilt with writing on it&#10;&#10;AI-generated content may be incorrect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6C20DC" wp14:editId="1BA29034">
            <wp:extent cx="6858000" cy="5143500"/>
            <wp:effectExtent l="0" t="0" r="0" b="0"/>
            <wp:docPr id="51689235" name="Picture 27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89235" name="Picture 27" descr="A quilt with writing on it&#10;&#10;AI-generated content may be incorrect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234B19" wp14:editId="08A77790">
            <wp:extent cx="6858000" cy="5143500"/>
            <wp:effectExtent l="0" t="0" r="0" b="0"/>
            <wp:docPr id="209694519" name="Picture 28" descr="A quilt with signatur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94519" name="Picture 28" descr="A quilt with signatures on it&#10;&#10;AI-generated content may be incorrect.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D08E6B" wp14:editId="3507D5F2">
            <wp:extent cx="6858000" cy="5143500"/>
            <wp:effectExtent l="0" t="0" r="0" b="0"/>
            <wp:docPr id="1183796606" name="Picture 29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796606" name="Picture 29" descr="A close-up of a quilt&#10;&#10;AI-generated content may be incorrect.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5562B4" wp14:editId="26B2D0FA">
            <wp:extent cx="6858000" cy="5143500"/>
            <wp:effectExtent l="0" t="0" r="0" b="0"/>
            <wp:docPr id="1051768461" name="Picture 30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768461" name="Picture 30" descr="A close-up of a quilt&#10;&#10;AI-generated content may be incorrect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899AAE" wp14:editId="4F5FBBC2">
            <wp:extent cx="6858000" cy="5143500"/>
            <wp:effectExtent l="0" t="0" r="0" b="0"/>
            <wp:docPr id="1742307449" name="Picture 31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307449" name="Picture 31" descr="A close-up of a quilt&#10;&#10;AI-generated content may be incorrect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B3957E" wp14:editId="6524C9D4">
            <wp:extent cx="6858000" cy="5143500"/>
            <wp:effectExtent l="0" t="0" r="0" b="0"/>
            <wp:docPr id="2008043985" name="Picture 32" descr="A quilt with a star and a star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043985" name="Picture 32" descr="A quilt with a star and a star with writing on it&#10;&#10;AI-generated content may be incorrect.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64E9D5" wp14:editId="5191E5AC">
            <wp:extent cx="6858000" cy="5143500"/>
            <wp:effectExtent l="0" t="0" r="0" b="0"/>
            <wp:docPr id="682210764" name="Picture 33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210764" name="Picture 33" descr="A quilt with writing on it&#10;&#10;AI-generated content may be incorrect.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595AF7" wp14:editId="3A39AC40">
            <wp:extent cx="6858000" cy="5143500"/>
            <wp:effectExtent l="0" t="0" r="0" b="0"/>
            <wp:docPr id="885625283" name="Picture 34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625283" name="Picture 34" descr="A quilt with writing on it&#10;&#10;AI-generated content may be incorrect.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9B7464" wp14:editId="40CB1108">
            <wp:extent cx="2806700" cy="4953000"/>
            <wp:effectExtent l="0" t="0" r="0" b="0"/>
            <wp:docPr id="589713606" name="Picture 35" descr="A close-up of a receip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713606" name="Picture 35" descr="A close-up of a receipt&#10;&#10;AI-generated content may be incorrect.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1D9F6796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50875">
              <w:rPr>
                <w:color w:val="4472C4" w:themeColor="accent1"/>
              </w:rPr>
              <w:t>1935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750875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1BC111FC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750875">
              <w:rPr>
                <w:noProof/>
                <w:color w:val="4472C4" w:themeColor="accent1"/>
              </w:rPr>
              <w:t>1935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750875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7DEB2371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75087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79EE7CE5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750875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5132337A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50875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6E937FD6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750875">
              <w:rPr>
                <w:noProof/>
                <w:color w:val="4472C4" w:themeColor="accent1"/>
              </w:rPr>
              <w:t>95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750875">
              <w:rPr>
                <w:noProof/>
                <w:color w:val="4472C4" w:themeColor="accent1"/>
              </w:rPr>
              <w:t>76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235A31A5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p w14:paraId="30C0D219" w14:textId="77777777" w:rsidR="001F2BE6" w:rsidRDefault="001F2BE6" w:rsidP="001F2BE6">
      <w:pPr>
        <w:pStyle w:val="Heading2"/>
        <w:shd w:val="clear" w:color="auto" w:fill="FFFFFF"/>
        <w:spacing w:before="450" w:after="450"/>
        <w:rPr>
          <w:rFonts w:ascii="Segoe UI" w:eastAsia="Times New Roman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History &amp; Provenance</w:t>
      </w:r>
    </w:p>
    <w:p w14:paraId="7048CCAA" w14:textId="77777777" w:rsidR="001F2BE6" w:rsidRDefault="001F2BE6" w:rsidP="001F2BE6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Work Credit: unknown</w:t>
      </w:r>
    </w:p>
    <w:p w14:paraId="33E08FD1" w14:textId="77777777" w:rsidR="001F2BE6" w:rsidRDefault="001F2BE6" w:rsidP="001F2BE6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Date Made: circa 1940, inferred from fabric only. No genealogical research has been done.</w:t>
      </w:r>
    </w:p>
    <w:p w14:paraId="48FA1AB8" w14:textId="77777777" w:rsidR="001F2BE6" w:rsidRDefault="001F2BE6" w:rsidP="001F2BE6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Ownership History:</w:t>
      </w:r>
    </w:p>
    <w:p w14:paraId="3DDFDDDC" w14:textId="77777777" w:rsidR="001F2BE6" w:rsidRDefault="001F2BE6" w:rsidP="001F2BE6">
      <w:pPr>
        <w:numPr>
          <w:ilvl w:val="1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David Bailey from April 25, 2023.</w:t>
      </w:r>
    </w:p>
    <w:p w14:paraId="504F12AB" w14:textId="77777777" w:rsidR="001F2BE6" w:rsidRDefault="001F2BE6" w:rsidP="001F2BE6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lastRenderedPageBreak/>
        <w:t>Overall</w:t>
      </w:r>
    </w:p>
    <w:p w14:paraId="048C0A7C" w14:textId="77777777" w:rsidR="001F2BE6" w:rsidRDefault="001F2BE6" w:rsidP="001F2BE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Size</w:t>
      </w:r>
    </w:p>
    <w:p w14:paraId="0B7ADACB" w14:textId="77777777" w:rsidR="001F2BE6" w:rsidRDefault="001F2BE6" w:rsidP="001F2BE6">
      <w:pPr>
        <w:numPr>
          <w:ilvl w:val="0"/>
          <w:numId w:val="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Length: 95″</w:t>
      </w:r>
    </w:p>
    <w:p w14:paraId="03284384" w14:textId="77777777" w:rsidR="001F2BE6" w:rsidRDefault="001F2BE6" w:rsidP="001F2BE6">
      <w:pPr>
        <w:numPr>
          <w:ilvl w:val="0"/>
          <w:numId w:val="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Width: 76″</w:t>
      </w:r>
    </w:p>
    <w:p w14:paraId="3AB2C10C" w14:textId="77777777" w:rsidR="001F2BE6" w:rsidRDefault="001F2BE6" w:rsidP="001F2BE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General Condition Issues</w:t>
      </w:r>
    </w:p>
    <w:p w14:paraId="76A4B5A3" w14:textId="77777777" w:rsidR="001F2BE6" w:rsidRDefault="001F2BE6" w:rsidP="001F2BE6">
      <w:pPr>
        <w:numPr>
          <w:ilvl w:val="0"/>
          <w:numId w:val="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Some tears, fabric is starting to wear thin.</w:t>
      </w:r>
    </w:p>
    <w:p w14:paraId="27D91B9D" w14:textId="28C6610C" w:rsidR="001F2BE6" w:rsidRDefault="001F2BE6" w:rsidP="001F2BE6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"https://i0.wp.com/just-for-the-fun-of-it.com/wp-content/uploads/2023/06/P1050298.jpg?resize=750%2C563&amp;ssl=1"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D21558C" wp14:editId="1A37788F">
            <wp:extent cx="6858000" cy="5154295"/>
            <wp:effectExtent l="0" t="0" r="0" b="1905"/>
            <wp:docPr id="636566807" name="Picture 69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566807" name="Picture 69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"https://i0.wp.com/just-for-the-fun-of-it.com/wp-content/uploads/2023/06/P1050303.jpg?resize=750%2C563&amp;ssl=1"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2DBD65F" wp14:editId="5D18C2F0">
            <wp:extent cx="6858000" cy="5154295"/>
            <wp:effectExtent l="0" t="0" r="0" b="1905"/>
            <wp:docPr id="1302875254" name="Picture 68" descr="A close-up of 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875254" name="Picture 68" descr="A close-up of a blue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"https://i0.wp.com/just-for-the-fun-of-it.com/wp-content/uploads/2023/06/P1050314.jpg?resize=750%2C563&amp;ssl=1"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6BBAD63" wp14:editId="19FB6BD9">
            <wp:extent cx="6858000" cy="5154295"/>
            <wp:effectExtent l="0" t="0" r="0" b="1905"/>
            <wp:docPr id="583023016" name="Picture 67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023016" name="Picture 67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"https://i0.wp.com/just-for-the-fun-of-it.com/wp-content/uploads/2023/06/P1050316.jpg?resize=750%2C563&amp;ssl=1"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8F7959F" wp14:editId="5D652492">
            <wp:extent cx="6858000" cy="5154295"/>
            <wp:effectExtent l="0" t="0" r="0" b="1905"/>
            <wp:docPr id="254527511" name="Picture 6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27511" name="Picture 66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4F051101" w14:textId="77777777" w:rsidR="001F2BE6" w:rsidRDefault="001F2BE6" w:rsidP="001F2BE6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Top</w:t>
      </w:r>
    </w:p>
    <w:p w14:paraId="106A2B55" w14:textId="77777777" w:rsidR="001F2BE6" w:rsidRDefault="001F2BE6" w:rsidP="001F2BE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Fabric Description</w:t>
      </w:r>
    </w:p>
    <w:p w14:paraId="540D18CB" w14:textId="77777777" w:rsidR="001F2BE6" w:rsidRDefault="001F2BE6" w:rsidP="001F2BE6">
      <w:pPr>
        <w:numPr>
          <w:ilvl w:val="0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Solids cottons. Blue and white or possibly light yellow.</w:t>
      </w:r>
    </w:p>
    <w:p w14:paraId="157D1770" w14:textId="77777777" w:rsidR="001F2BE6" w:rsidRDefault="001F2BE6" w:rsidP="001F2BE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General Organization</w:t>
      </w:r>
    </w:p>
    <w:p w14:paraId="7AF8E88B" w14:textId="77777777" w:rsidR="001F2BE6" w:rsidRDefault="001F2BE6" w:rsidP="001F2BE6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Grid – 4 x 5 blocks, 16″ square with a straight setting on a full drop.</w:t>
      </w:r>
    </w:p>
    <w:p w14:paraId="39FE19ED" w14:textId="77777777" w:rsidR="001F2BE6" w:rsidRDefault="001F2BE6" w:rsidP="001F2BE6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lastRenderedPageBreak/>
        <w:t>Sashing is 1 1/4″ wide with light color white / light yellow keystones.</w:t>
      </w:r>
    </w:p>
    <w:p w14:paraId="6435757B" w14:textId="77777777" w:rsidR="001F2BE6" w:rsidRDefault="001F2BE6" w:rsidP="001F2BE6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A single 4″ wide border is used on all four sides. It is coped.</w:t>
      </w:r>
    </w:p>
    <w:p w14:paraId="71E8EE76" w14:textId="77777777" w:rsidR="001F2BE6" w:rsidRDefault="001F2BE6" w:rsidP="001F2BE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Other</w:t>
      </w:r>
    </w:p>
    <w:p w14:paraId="10110B99" w14:textId="77777777" w:rsidR="001F2BE6" w:rsidRDefault="001F2BE6" w:rsidP="001F2BE6">
      <w:pPr>
        <w:numPr>
          <w:ilvl w:val="0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Techniques Used: Patchwork</w:t>
      </w:r>
    </w:p>
    <w:p w14:paraId="78F6A141" w14:textId="77777777" w:rsidR="001F2BE6" w:rsidRDefault="001F2BE6" w:rsidP="001F2BE6">
      <w:pPr>
        <w:numPr>
          <w:ilvl w:val="0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Stitching Methods: Assembly by machine. Embroidery likely by hand. Markings for script are not apparent. Traveling thread (dk blue) is apparent behind the light fabric.</w:t>
      </w:r>
    </w:p>
    <w:p w14:paraId="28952F0E" w14:textId="77777777" w:rsidR="001F2BE6" w:rsidRDefault="001F2BE6" w:rsidP="001F2BE6">
      <w:pPr>
        <w:numPr>
          <w:ilvl w:val="0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Workmanship:</w:t>
      </w:r>
    </w:p>
    <w:p w14:paraId="7E3AE9E6" w14:textId="77777777" w:rsidR="001F2BE6" w:rsidRDefault="001F2BE6" w:rsidP="001F2BE6">
      <w:pPr>
        <w:numPr>
          <w:ilvl w:val="1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Piecing: Very Good</w:t>
      </w:r>
    </w:p>
    <w:p w14:paraId="352C1723" w14:textId="77777777" w:rsidR="001F2BE6" w:rsidRDefault="001F2BE6" w:rsidP="001F2BE6">
      <w:pPr>
        <w:numPr>
          <w:ilvl w:val="1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Setting: Very Good</w:t>
      </w:r>
    </w:p>
    <w:p w14:paraId="778079D8" w14:textId="3806109E" w:rsidR="001F2BE6" w:rsidRDefault="001F2BE6" w:rsidP="001F2BE6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"https://i0.wp.com/just-for-the-fun-of-it.com/wp-content/uploads/2023/06/P1050292.jpg?w=750&amp;ssl=1"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D33B966" wp14:editId="0C38CC7C">
            <wp:extent cx="6858000" cy="8353425"/>
            <wp:effectExtent l="0" t="0" r="0" b="3175"/>
            <wp:docPr id="582624727" name="Picture 65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624727" name="Picture 65" descr="A quilt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t>Inscribed – Blue and Yellow</w:t>
      </w:r>
      <w:r>
        <w:lastRenderedPageBreak/>
        <w:fldChar w:fldCharType="begin"/>
      </w:r>
      <w:r>
        <w:instrText xml:space="preserve"> INCLUDEPICTURE "https://i0.wp.com/just-for-the-fun-of-it.com/wp-content/uploads/2023/06/P1050293.jpg?w=750&amp;ssl=1"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45C4038" wp14:editId="7A09638C">
            <wp:extent cx="6858000" cy="8174990"/>
            <wp:effectExtent l="0" t="0" r="0" b="3810"/>
            <wp:docPr id="1156365769" name="Picture 64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365769" name="Picture 64" descr="A quilt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"https://i0.wp.com/just-for-the-fun-of-it.com/wp-content/uploads/2023/06/70412752992__7087B947-8A0B-4341-A12F-F419E849D603.jpg?w=750&amp;ssl=1"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21866BA" wp14:editId="553CDC08">
            <wp:extent cx="6855460" cy="9144000"/>
            <wp:effectExtent l="0" t="0" r="2540" b="0"/>
            <wp:docPr id="2117663558" name="Picture 63" descr="A white quilt with blue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663558" name="Picture 63" descr="A white quilt with blue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46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"https://i0.wp.com/just-for-the-fun-of-it.com/wp-content/uploads/2023/06/P1050294.jpg?resize=750%2C563&amp;ssl=1"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D29EB39" wp14:editId="1AD20795">
            <wp:extent cx="6858000" cy="5154295"/>
            <wp:effectExtent l="0" t="0" r="0" b="1905"/>
            <wp:docPr id="834383624" name="Picture 62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383624" name="Picture 62" descr="A quilt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"https://i0.wp.com/just-for-the-fun-of-it.com/wp-content/uploads/2023/06/P1050295.jpg?resize=750%2C563&amp;ssl=1"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C31DB00" wp14:editId="76E1F3A1">
            <wp:extent cx="6858000" cy="5154295"/>
            <wp:effectExtent l="0" t="0" r="0" b="1905"/>
            <wp:docPr id="1742452609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"https://i0.wp.com/just-for-the-fun-of-it.com/wp-content/uploads/2023/06/P1050296.jpg?resize=750%2C563&amp;ssl=1"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FAB5B0E" wp14:editId="0679AF75">
            <wp:extent cx="6858000" cy="5154295"/>
            <wp:effectExtent l="0" t="0" r="0" b="1905"/>
            <wp:docPr id="340074476" name="Picture 60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074476" name="Picture 60" descr="A quilt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"https://i0.wp.com/just-for-the-fun-of-it.com/wp-content/uploads/2023/06/P1050297.jpg?resize=750%2C563&amp;ssl=1"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BD0E993" wp14:editId="054CC432">
            <wp:extent cx="6858000" cy="5154295"/>
            <wp:effectExtent l="0" t="0" r="0" b="1905"/>
            <wp:docPr id="280673043" name="Picture 59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673043" name="Picture 59" descr="A quilt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"https://i0.wp.com/just-for-the-fun-of-it.com/wp-content/uploads/2023/06/P1050299.jpg?resize=750%2C563&amp;ssl=1"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89D7CCD" wp14:editId="6D0F577A">
            <wp:extent cx="6858000" cy="5154295"/>
            <wp:effectExtent l="0" t="0" r="0" b="1905"/>
            <wp:docPr id="1902193046" name="Picture 58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193046" name="Picture 58" descr="A quilt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"https://i0.wp.com/just-for-the-fun-of-it.com/wp-content/uploads/2023/06/P1050300.jpg?resize=750%2C563&amp;ssl=1"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CC99A7E" wp14:editId="009BCEB2">
            <wp:extent cx="6858000" cy="5154295"/>
            <wp:effectExtent l="0" t="0" r="0" b="1905"/>
            <wp:docPr id="1716809796" name="Picture 57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809796" name="Picture 57" descr="A quilt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"https://i0.wp.com/just-for-the-fun-of-it.com/wp-content/uploads/2023/06/P1050301.jpg?resize=750%2C563&amp;ssl=1"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D389B54" wp14:editId="74554160">
            <wp:extent cx="6858000" cy="5154295"/>
            <wp:effectExtent l="0" t="0" r="0" b="1905"/>
            <wp:docPr id="1840650544" name="Picture 5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650544" name="Picture 56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"https://i0.wp.com/just-for-the-fun-of-it.com/wp-content/uploads/2023/06/P1050302.jpg?resize=750%2C563&amp;ssl=1"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FABD144" wp14:editId="3062C960">
            <wp:extent cx="6858000" cy="5154295"/>
            <wp:effectExtent l="0" t="0" r="0" b="1905"/>
            <wp:docPr id="1876301214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"https://i0.wp.com/just-for-the-fun-of-it.com/wp-content/uploads/2023/06/P1050305.jpg?resize=750%2C563&amp;ssl=1"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D87D8D2" wp14:editId="05BA015B">
            <wp:extent cx="6858000" cy="5154295"/>
            <wp:effectExtent l="0" t="0" r="0" b="1905"/>
            <wp:docPr id="2099843404" name="Picture 54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843404" name="Picture 54" descr="A quilt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"https://i0.wp.com/just-for-the-fun-of-it.com/wp-content/uploads/2023/06/P1050306.jpg?resize=750%2C563&amp;ssl=1"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F95D630" wp14:editId="22BF23B0">
            <wp:extent cx="6858000" cy="5154295"/>
            <wp:effectExtent l="0" t="0" r="0" b="1905"/>
            <wp:docPr id="366560849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"https://i0.wp.com/just-for-the-fun-of-it.com/wp-content/uploads/2023/06/P1050307.jpg?resize=750%2C563&amp;ssl=1"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246F0D6" wp14:editId="4BD2BA47">
            <wp:extent cx="6858000" cy="5154295"/>
            <wp:effectExtent l="0" t="0" r="0" b="1905"/>
            <wp:docPr id="1663073997" name="Picture 52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073997" name="Picture 52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"https://i0.wp.com/just-for-the-fun-of-it.com/wp-content/uploads/2023/06/P1050308.jpg?resize=750%2C563&amp;ssl=1"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6923641" wp14:editId="6E4114CD">
            <wp:extent cx="6858000" cy="5154295"/>
            <wp:effectExtent l="0" t="0" r="0" b="1905"/>
            <wp:docPr id="878647648" name="Picture 51" descr="A quilt with a star and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647648" name="Picture 51" descr="A quilt with a star and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"https://i0.wp.com/just-for-the-fun-of-it.com/wp-content/uploads/2023/06/P1050309.jpg?resize=750%2C563&amp;ssl=1"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23846C3" wp14:editId="51C7E299">
            <wp:extent cx="6858000" cy="5154295"/>
            <wp:effectExtent l="0" t="0" r="0" b="1905"/>
            <wp:docPr id="1790551200" name="Picture 50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551200" name="Picture 50" descr="A quilt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"https://i0.wp.com/just-for-the-fun-of-it.com/wp-content/uploads/2023/06/P1050310.jpg?resize=750%2C563&amp;ssl=1"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3FF76F1" wp14:editId="7C4CF799">
            <wp:extent cx="6858000" cy="5154295"/>
            <wp:effectExtent l="0" t="0" r="0" b="1905"/>
            <wp:docPr id="1644642168" name="Picture 49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642168" name="Picture 49" descr="A quilt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"https://i0.wp.com/just-for-the-fun-of-it.com/wp-content/uploads/2023/06/P1050311.jpg?resize=750%2C563&amp;ssl=1"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A82B5B1" wp14:editId="2FC397A1">
            <wp:extent cx="6858000" cy="5154295"/>
            <wp:effectExtent l="0" t="0" r="0" b="1905"/>
            <wp:docPr id="959741292" name="Picture 48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741292" name="Picture 48" descr="A quilt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"https://i0.wp.com/just-for-the-fun-of-it.com/wp-content/uploads/2023/06/P1050312.jpg?resize=750%2C563&amp;ssl=1"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38145B5" wp14:editId="7D9CB64E">
            <wp:extent cx="6858000" cy="5154295"/>
            <wp:effectExtent l="0" t="0" r="0" b="1905"/>
            <wp:docPr id="845524903" name="Picture 47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524903" name="Picture 47" descr="A quilt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"https://i0.wp.com/just-for-the-fun-of-it.com/wp-content/uploads/2023/06/P1050313.jpg?resize=750%2C563&amp;ssl=1"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15BF4B8" wp14:editId="000ABEBC">
            <wp:extent cx="6858000" cy="5154295"/>
            <wp:effectExtent l="0" t="0" r="0" b="1905"/>
            <wp:docPr id="1711721683" name="Picture 46" descr="A quilt with signatur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721683" name="Picture 46" descr="A quilt with signatures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"https://i0.wp.com/just-for-the-fun-of-it.com/wp-content/uploads/2023/06/P1050315.jpg?resize=750%2C563&amp;ssl=1"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FC7E0A8" wp14:editId="3743D118">
            <wp:extent cx="6858000" cy="5154295"/>
            <wp:effectExtent l="0" t="0" r="0" b="1905"/>
            <wp:docPr id="1255449754" name="Picture 45" descr="A blue and white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449754" name="Picture 45" descr="A blue and white quilt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"https://i0.wp.com/just-for-the-fun-of-it.com/wp-content/uploads/2023/06/P1050317.jpg?resize=750%2C563&amp;ssl=1"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2024E26" wp14:editId="3FB9524C">
            <wp:extent cx="6858000" cy="5154295"/>
            <wp:effectExtent l="0" t="0" r="0" b="1905"/>
            <wp:docPr id="2002681801" name="Picture 44" descr="A quilt with a star and a star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681801" name="Picture 44" descr="A quilt with a star and a star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"https://i0.wp.com/just-for-the-fun-of-it.com/wp-content/uploads/2023/06/P1050318.jpg?resize=750%2C563&amp;ssl=1"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D7CB55D" wp14:editId="43970726">
            <wp:extent cx="6858000" cy="5154295"/>
            <wp:effectExtent l="0" t="0" r="0" b="1905"/>
            <wp:docPr id="256511519" name="Picture 43" descr="A quilt with a star and a star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511519" name="Picture 43" descr="A quilt with a star and a star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"https://i0.wp.com/just-for-the-fun-of-it.com/wp-content/uploads/2023/06/P1050319.jpg?resize=750%2C563&amp;ssl=1"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446750D" wp14:editId="13FA18F8">
            <wp:extent cx="6858000" cy="5154295"/>
            <wp:effectExtent l="0" t="0" r="0" b="1905"/>
            <wp:docPr id="1701019454" name="Picture 42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019454" name="Picture 42" descr="A quilt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16CF5566" w14:textId="77777777" w:rsidR="001F2BE6" w:rsidRDefault="001F2BE6" w:rsidP="001F2BE6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Back</w:t>
      </w:r>
    </w:p>
    <w:p w14:paraId="2B0BDC2F" w14:textId="77777777" w:rsidR="001F2BE6" w:rsidRDefault="001F2BE6" w:rsidP="001F2BE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Fabric Description</w:t>
      </w:r>
    </w:p>
    <w:p w14:paraId="010ABE69" w14:textId="77777777" w:rsidR="001F2BE6" w:rsidRDefault="001F2BE6" w:rsidP="001F2BE6">
      <w:pPr>
        <w:numPr>
          <w:ilvl w:val="0"/>
          <w:numId w:val="13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Solid cotton. Yellow.</w:t>
      </w:r>
    </w:p>
    <w:p w14:paraId="143772A0" w14:textId="77777777" w:rsidR="001F2BE6" w:rsidRDefault="001F2BE6" w:rsidP="001F2BE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General Organization</w:t>
      </w:r>
    </w:p>
    <w:p w14:paraId="2E352B9C" w14:textId="77777777" w:rsidR="001F2BE6" w:rsidRDefault="001F2BE6" w:rsidP="001F2BE6">
      <w:pPr>
        <w:numPr>
          <w:ilvl w:val="0"/>
          <w:numId w:val="14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Seamed yardage.</w:t>
      </w:r>
    </w:p>
    <w:p w14:paraId="48D6C997" w14:textId="77777777" w:rsidR="001F2BE6" w:rsidRDefault="001F2BE6" w:rsidP="001F2BE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lastRenderedPageBreak/>
        <w:t>Other</w:t>
      </w:r>
    </w:p>
    <w:p w14:paraId="730073BE" w14:textId="77777777" w:rsidR="001F2BE6" w:rsidRDefault="001F2BE6" w:rsidP="001F2BE6">
      <w:pPr>
        <w:numPr>
          <w:ilvl w:val="0"/>
          <w:numId w:val="15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Stitching Methods: Machine</w:t>
      </w:r>
    </w:p>
    <w:p w14:paraId="736525FF" w14:textId="77777777" w:rsidR="001F2BE6" w:rsidRDefault="001F2BE6" w:rsidP="001F2BE6">
      <w:pPr>
        <w:numPr>
          <w:ilvl w:val="0"/>
          <w:numId w:val="15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Workmanship:</w:t>
      </w:r>
    </w:p>
    <w:p w14:paraId="0A6FB016" w14:textId="77777777" w:rsidR="001F2BE6" w:rsidRDefault="001F2BE6" w:rsidP="001F2BE6">
      <w:pPr>
        <w:numPr>
          <w:ilvl w:val="1"/>
          <w:numId w:val="15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Piecing: Very Good</w:t>
      </w:r>
    </w:p>
    <w:p w14:paraId="79C2E6A0" w14:textId="77777777" w:rsidR="001F2BE6" w:rsidRDefault="001F2BE6" w:rsidP="001F2BE6">
      <w:pPr>
        <w:numPr>
          <w:ilvl w:val="1"/>
          <w:numId w:val="15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Setting: Very Good</w:t>
      </w:r>
    </w:p>
    <w:p w14:paraId="45166F87" w14:textId="689F2B4D" w:rsidR="001F2BE6" w:rsidRDefault="001F2BE6" w:rsidP="001F2BE6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"https://i0.wp.com/just-for-the-fun-of-it.com/wp-content/uploads/2023/06/P1050287.jpg?w=750&amp;ssl=1"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E052A0C" wp14:editId="37CA5803">
            <wp:extent cx="6858000" cy="7924800"/>
            <wp:effectExtent l="0" t="0" r="0" b="0"/>
            <wp:docPr id="1857666524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08C15AFF" w14:textId="77777777" w:rsidR="001F2BE6" w:rsidRDefault="001F2BE6" w:rsidP="001F2BE6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lastRenderedPageBreak/>
        <w:t>Layering and Stabilization</w:t>
      </w:r>
    </w:p>
    <w:p w14:paraId="7CCCB104" w14:textId="77777777" w:rsidR="001F2BE6" w:rsidRDefault="001F2BE6" w:rsidP="001F2BE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Batting</w:t>
      </w:r>
    </w:p>
    <w:p w14:paraId="53AFD220" w14:textId="77777777" w:rsidR="001F2BE6" w:rsidRDefault="001F2BE6" w:rsidP="001F2BE6">
      <w:pPr>
        <w:numPr>
          <w:ilvl w:val="0"/>
          <w:numId w:val="16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Cotton</w:t>
      </w:r>
    </w:p>
    <w:p w14:paraId="1B1CF037" w14:textId="77777777" w:rsidR="001F2BE6" w:rsidRDefault="001F2BE6" w:rsidP="001F2BE6">
      <w:pPr>
        <w:numPr>
          <w:ilvl w:val="0"/>
          <w:numId w:val="16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Low Loft</w:t>
      </w:r>
    </w:p>
    <w:p w14:paraId="4038389C" w14:textId="77777777" w:rsidR="001F2BE6" w:rsidRDefault="001F2BE6" w:rsidP="001F2BE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Stitching Method</w:t>
      </w:r>
    </w:p>
    <w:p w14:paraId="47E08F37" w14:textId="77777777" w:rsidR="001F2BE6" w:rsidRDefault="001F2BE6" w:rsidP="001F2BE6">
      <w:pPr>
        <w:numPr>
          <w:ilvl w:val="0"/>
          <w:numId w:val="1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Hand Quilted</w:t>
      </w:r>
    </w:p>
    <w:p w14:paraId="0CE302F5" w14:textId="77777777" w:rsidR="001F2BE6" w:rsidRDefault="001F2BE6" w:rsidP="001F2BE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Stitching Patterns</w:t>
      </w:r>
    </w:p>
    <w:p w14:paraId="7BF51989" w14:textId="77777777" w:rsidR="001F2BE6" w:rsidRDefault="001F2BE6" w:rsidP="001F2BE6">
      <w:pPr>
        <w:numPr>
          <w:ilvl w:val="0"/>
          <w:numId w:val="1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Moderately Quilted</w:t>
      </w:r>
    </w:p>
    <w:p w14:paraId="04E1A73E" w14:textId="77777777" w:rsidR="001F2BE6" w:rsidRDefault="001F2BE6" w:rsidP="001F2BE6">
      <w:pPr>
        <w:numPr>
          <w:ilvl w:val="0"/>
          <w:numId w:val="1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Cabling</w:t>
      </w:r>
    </w:p>
    <w:p w14:paraId="5FD99C69" w14:textId="77777777" w:rsidR="001F2BE6" w:rsidRDefault="001F2BE6" w:rsidP="001F2BE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Thread Choices</w:t>
      </w:r>
    </w:p>
    <w:p w14:paraId="3A524C66" w14:textId="77777777" w:rsidR="001F2BE6" w:rsidRDefault="001F2BE6" w:rsidP="001F2BE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Workmanship of Quilting: </w:t>
      </w:r>
      <w:r>
        <w:rPr>
          <w:rFonts w:ascii="Segoe UI" w:hAnsi="Segoe UI" w:cs="Segoe UI"/>
          <w:color w:val="000000"/>
          <w:sz w:val="30"/>
          <w:szCs w:val="30"/>
        </w:rPr>
        <w:t>Very Good</w:t>
      </w:r>
    </w:p>
    <w:p w14:paraId="0249C03F" w14:textId="37AA93EA" w:rsidR="001F2BE6" w:rsidRDefault="001F2BE6" w:rsidP="001F2BE6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"https://i0.wp.com/just-for-the-fun-of-it.com/wp-content/uploads/2023/06/P1050288.jpg?resize=750%2C1000&amp;ssl=1"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72ADC48" wp14:editId="7C9CA59A">
            <wp:extent cx="6855460" cy="9144000"/>
            <wp:effectExtent l="0" t="0" r="2540" b="0"/>
            <wp:docPr id="1473161717" name="Picture 40" descr="A close-up of a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161717" name="Picture 40" descr="A close-up of a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46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"https://i0.wp.com/just-for-the-fun-of-it.com/wp-content/uploads/2023/06/P1050289.jpg?resize=750%2C563&amp;ssl=1"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251B2C2" wp14:editId="2089F80A">
            <wp:extent cx="6858000" cy="5154295"/>
            <wp:effectExtent l="0" t="0" r="0" b="1905"/>
            <wp:docPr id="605020917" name="Picture 39" descr="A yellow tape measure on a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020917" name="Picture 39" descr="A yellow tape measure on a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"https://i0.wp.com/just-for-the-fun-of-it.com/wp-content/uploads/2023/06/P1050290.jpg?w=750&amp;ssl=1"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343BF4D" wp14:editId="67FD4B1B">
            <wp:extent cx="5642610" cy="9144000"/>
            <wp:effectExtent l="0" t="0" r="0" b="0"/>
            <wp:docPr id="1608859469" name="Picture 38" descr="Close-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859469" name="Picture 38" descr="Close-up of a white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6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260E689" w14:textId="77777777" w:rsidR="001F2BE6" w:rsidRDefault="001F2BE6" w:rsidP="001F2BE6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lastRenderedPageBreak/>
        <w:t>Edge Treatment</w:t>
      </w:r>
    </w:p>
    <w:p w14:paraId="3A78F1B6" w14:textId="77777777" w:rsidR="001F2BE6" w:rsidRDefault="001F2BE6" w:rsidP="001F2BE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Style</w:t>
      </w:r>
    </w:p>
    <w:p w14:paraId="4CDD98BA" w14:textId="77777777" w:rsidR="001F2BE6" w:rsidRDefault="001F2BE6" w:rsidP="001F2BE6">
      <w:pPr>
        <w:numPr>
          <w:ilvl w:val="0"/>
          <w:numId w:val="1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Straight edge</w:t>
      </w:r>
    </w:p>
    <w:p w14:paraId="6C38E797" w14:textId="77777777" w:rsidR="001F2BE6" w:rsidRDefault="001F2BE6" w:rsidP="001F2BE6">
      <w:pPr>
        <w:numPr>
          <w:ilvl w:val="0"/>
          <w:numId w:val="1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Backing is rolled to front. Applied to front by hand.</w:t>
      </w:r>
    </w:p>
    <w:p w14:paraId="5E198BC2" w14:textId="77777777" w:rsidR="001F2BE6" w:rsidRDefault="001F2BE6" w:rsidP="001F2BE6">
      <w:pPr>
        <w:numPr>
          <w:ilvl w:val="0"/>
          <w:numId w:val="1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Size of binding:</w:t>
      </w:r>
    </w:p>
    <w:p w14:paraId="15136DB7" w14:textId="77777777" w:rsidR="001F2BE6" w:rsidRDefault="001F2BE6" w:rsidP="001F2BE6">
      <w:pPr>
        <w:numPr>
          <w:ilvl w:val="1"/>
          <w:numId w:val="1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Width on Front: 1/4″</w:t>
      </w:r>
    </w:p>
    <w:p w14:paraId="2564CFF6" w14:textId="3A088C9C" w:rsidR="001F2BE6" w:rsidRDefault="001F2BE6" w:rsidP="001F2BE6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"https://i0.wp.com/just-for-the-fun-of-it.com/wp-content/uploads/2023/06/P1050291.jpg?w=750&amp;ssl=1"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90ECC5C" wp14:editId="7B3742D7">
            <wp:extent cx="6028690" cy="9144000"/>
            <wp:effectExtent l="0" t="0" r="3810" b="0"/>
            <wp:docPr id="598719384" name="Picture 37" descr="Close-up of a yellow and blu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719384" name="Picture 37" descr="Close-up of a yellow and blue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69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"https://i0.wp.com/just-for-the-fun-of-it.com/wp-content/uploads/2023/06/P1050290.jpg?w=750&amp;ssl=1"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7C2A1AA" wp14:editId="120C31DD">
            <wp:extent cx="5642610" cy="9144000"/>
            <wp:effectExtent l="0" t="0" r="0" b="0"/>
            <wp:docPr id="281768892" name="Picture 36" descr="Close-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768892" name="Picture 36" descr="Close-up of a white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6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278AD8F9" w14:textId="77777777" w:rsidR="001F2BE6" w:rsidRDefault="001F2BE6" w:rsidP="001F2BE6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lastRenderedPageBreak/>
        <w:t>Appraisal</w:t>
      </w:r>
    </w:p>
    <w:p w14:paraId="14B2A2AC" w14:textId="77777777" w:rsidR="001F2BE6" w:rsidRDefault="001F2BE6" w:rsidP="001F2BE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No</w:t>
      </w:r>
    </w:p>
    <w:p w14:paraId="5A8533F4" w14:textId="77777777" w:rsidR="001F2BE6" w:rsidRPr="001F2BE6" w:rsidRDefault="001F2BE6" w:rsidP="001F2BE6">
      <w:pPr>
        <w:shd w:val="clear" w:color="auto" w:fill="FFFFFF"/>
        <w:spacing w:after="450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1F2BE6">
        <w:rPr>
          <w:rFonts w:ascii="Segoe UI" w:eastAsia="Times New Roman" w:hAnsi="Segoe UI" w:cs="Segoe UI"/>
          <w:b/>
          <w:bCs/>
          <w:color w:val="000000"/>
          <w:kern w:val="0"/>
          <w:sz w:val="30"/>
          <w:szCs w:val="30"/>
          <w14:ligatures w14:val="none"/>
        </w:rPr>
        <w:t>Supplies: $</w:t>
      </w:r>
      <w:r w:rsidRPr="001F2BE6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 95.40 for 1 quilt</w:t>
      </w:r>
    </w:p>
    <w:p w14:paraId="4326F91F" w14:textId="77777777" w:rsidR="001F2BE6" w:rsidRPr="001F2BE6" w:rsidRDefault="001F2BE6" w:rsidP="001F2BE6">
      <w:pPr>
        <w:numPr>
          <w:ilvl w:val="0"/>
          <w:numId w:val="20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1F2BE6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Vintage Pieces $ 90.00</w:t>
      </w:r>
    </w:p>
    <w:p w14:paraId="4930002A" w14:textId="77777777" w:rsidR="001F2BE6" w:rsidRPr="001F2BE6" w:rsidRDefault="001F2BE6" w:rsidP="001F2BE6">
      <w:pPr>
        <w:numPr>
          <w:ilvl w:val="1"/>
          <w:numId w:val="20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1F2BE6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Vendor Contact Information:</w:t>
      </w:r>
      <w:r w:rsidRPr="001F2BE6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Sturgis Antique Mall, LLC</w:t>
      </w:r>
      <w:r w:rsidRPr="001F2BE6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515 N Main Street</w:t>
      </w:r>
      <w:r w:rsidRPr="001F2BE6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Sturgis, KY 42459</w:t>
      </w:r>
      <w:r w:rsidRPr="001F2BE6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270 333 9315</w:t>
      </w:r>
    </w:p>
    <w:p w14:paraId="7BF8695C" w14:textId="77777777" w:rsidR="001F2BE6" w:rsidRPr="004B71A6" w:rsidRDefault="001F2BE6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1F2BE6" w:rsidRPr="004B71A6" w:rsidSect="00652555">
      <w:headerReference w:type="default" r:id="rId77"/>
      <w:footerReference w:type="default" r:id="rId7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6F64ED6" w14:textId="77777777" w:rsidR="000901DA" w:rsidRDefault="000901DA" w:rsidP="00505854">
      <w:r>
        <w:separator/>
      </w:r>
    </w:p>
  </w:endnote>
  <w:endnote w:type="continuationSeparator" w:id="0">
    <w:p w14:paraId="07EAD050" w14:textId="77777777" w:rsidR="000901DA" w:rsidRDefault="000901DA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D04B20" w14:textId="77777777" w:rsidR="000901DA" w:rsidRDefault="000901DA" w:rsidP="00505854">
      <w:r>
        <w:separator/>
      </w:r>
    </w:p>
  </w:footnote>
  <w:footnote w:type="continuationSeparator" w:id="0">
    <w:p w14:paraId="08A220E9" w14:textId="77777777" w:rsidR="000901DA" w:rsidRDefault="000901DA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32F5EE21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F73403">
      <w:rPr>
        <w:b/>
        <w:bCs/>
        <w:sz w:val="28"/>
        <w:szCs w:val="28"/>
      </w:rPr>
      <w:t>0191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750875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EB6C68"/>
    <w:multiLevelType w:val="multilevel"/>
    <w:tmpl w:val="1ABE33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65275EC"/>
    <w:multiLevelType w:val="multilevel"/>
    <w:tmpl w:val="4EB4D3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8ED753C"/>
    <w:multiLevelType w:val="multilevel"/>
    <w:tmpl w:val="A232C8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3F7696"/>
    <w:multiLevelType w:val="multilevel"/>
    <w:tmpl w:val="66D0C0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A6225E6"/>
    <w:multiLevelType w:val="multilevel"/>
    <w:tmpl w:val="479A5C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03222C1"/>
    <w:multiLevelType w:val="multilevel"/>
    <w:tmpl w:val="E25473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41396BA9"/>
    <w:multiLevelType w:val="multilevel"/>
    <w:tmpl w:val="FE20C3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78E554E"/>
    <w:multiLevelType w:val="multilevel"/>
    <w:tmpl w:val="9F4E03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ACE66A1"/>
    <w:multiLevelType w:val="multilevel"/>
    <w:tmpl w:val="D834EF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61C632A8"/>
    <w:multiLevelType w:val="multilevel"/>
    <w:tmpl w:val="466E75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66470E85"/>
    <w:multiLevelType w:val="multilevel"/>
    <w:tmpl w:val="6FAA31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70FC4088"/>
    <w:multiLevelType w:val="multilevel"/>
    <w:tmpl w:val="E578D7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75447911"/>
    <w:multiLevelType w:val="multilevel"/>
    <w:tmpl w:val="C05C28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7DC4090C"/>
    <w:multiLevelType w:val="multilevel"/>
    <w:tmpl w:val="724EBC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221792784">
    <w:abstractNumId w:val="6"/>
  </w:num>
  <w:num w:numId="2" w16cid:durableId="846794296">
    <w:abstractNumId w:val="13"/>
  </w:num>
  <w:num w:numId="3" w16cid:durableId="1580403480">
    <w:abstractNumId w:val="4"/>
  </w:num>
  <w:num w:numId="4" w16cid:durableId="2010478484">
    <w:abstractNumId w:val="11"/>
  </w:num>
  <w:num w:numId="5" w16cid:durableId="1875000099">
    <w:abstractNumId w:val="8"/>
  </w:num>
  <w:num w:numId="6" w16cid:durableId="212735844">
    <w:abstractNumId w:val="0"/>
  </w:num>
  <w:num w:numId="7" w16cid:durableId="462696501">
    <w:abstractNumId w:val="12"/>
  </w:num>
  <w:num w:numId="8" w16cid:durableId="511260567">
    <w:abstractNumId w:val="2"/>
  </w:num>
  <w:num w:numId="9" w16cid:durableId="793597531">
    <w:abstractNumId w:val="16"/>
  </w:num>
  <w:num w:numId="10" w16cid:durableId="1590458578">
    <w:abstractNumId w:val="9"/>
  </w:num>
  <w:num w:numId="11" w16cid:durableId="46731286">
    <w:abstractNumId w:val="14"/>
  </w:num>
  <w:num w:numId="12" w16cid:durableId="2136364930">
    <w:abstractNumId w:val="10"/>
  </w:num>
  <w:num w:numId="13" w16cid:durableId="2089577448">
    <w:abstractNumId w:val="15"/>
  </w:num>
  <w:num w:numId="14" w16cid:durableId="2005164528">
    <w:abstractNumId w:val="1"/>
  </w:num>
  <w:num w:numId="15" w16cid:durableId="925922938">
    <w:abstractNumId w:val="19"/>
  </w:num>
  <w:num w:numId="16" w16cid:durableId="2118745446">
    <w:abstractNumId w:val="18"/>
  </w:num>
  <w:num w:numId="17" w16cid:durableId="541669353">
    <w:abstractNumId w:val="3"/>
  </w:num>
  <w:num w:numId="18" w16cid:durableId="107547704">
    <w:abstractNumId w:val="5"/>
  </w:num>
  <w:num w:numId="19" w16cid:durableId="1838227744">
    <w:abstractNumId w:val="17"/>
  </w:num>
  <w:num w:numId="20" w16cid:durableId="111595008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01DA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2BE6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B49DC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75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0543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45B8"/>
    <w:rsid w:val="00A87BAA"/>
    <w:rsid w:val="00A93D63"/>
    <w:rsid w:val="00AA1435"/>
    <w:rsid w:val="00AB11EA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B3527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E7F95"/>
    <w:rsid w:val="00EF1D11"/>
    <w:rsid w:val="00EF4DA0"/>
    <w:rsid w:val="00F115BF"/>
    <w:rsid w:val="00F21D7C"/>
    <w:rsid w:val="00F53873"/>
    <w:rsid w:val="00F55A53"/>
    <w:rsid w:val="00F72149"/>
    <w:rsid w:val="00F73403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F2BE6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Strong">
    <w:name w:val="Strong"/>
    <w:basedOn w:val="DefaultParagraphFont"/>
    <w:uiPriority w:val="22"/>
    <w:qFormat/>
    <w:rsid w:val="001F2BE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92</Pages>
  <Words>4439</Words>
  <Characters>25306</Characters>
  <Application>Microsoft Office Word</Application>
  <DocSecurity>0</DocSecurity>
  <Lines>210</Lines>
  <Paragraphs>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2025-08-24T20:00:00Z</dcterms:modified>
</cp:coreProperties>
</file>