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10"/>
        <w:gridCol w:w="5490"/>
      </w:tblGrid>
      <w:tr w:rsidR="0048536A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48536A" w14:paraId="15934A3C" w14:textId="77777777" w:rsidTr="00D2396E">
        <w:tc>
          <w:tcPr>
            <w:tcW w:w="5395" w:type="dxa"/>
          </w:tcPr>
          <w:p w14:paraId="2F2D6E1B" w14:textId="683817EB" w:rsidR="00AC1870" w:rsidRDefault="0048536A" w:rsidP="00D2396E">
            <w:r>
              <w:rPr>
                <w:noProof/>
              </w:rPr>
              <w:drawing>
                <wp:inline distT="0" distB="0" distL="0" distR="0" wp14:anchorId="4AFA90C6" wp14:editId="624251CD">
                  <wp:extent cx="3262259" cy="3425372"/>
                  <wp:effectExtent l="0" t="0" r="1905" b="3810"/>
                  <wp:docPr id="1642129329" name="Picture 1" descr="A quilt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2129329" name="Picture 1" descr="A quilt on a wall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7237" cy="3514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62D291EA" w:rsidR="00AC1870" w:rsidRDefault="0048536A" w:rsidP="00D2396E">
            <w:r>
              <w:rPr>
                <w:noProof/>
              </w:rPr>
              <w:drawing>
                <wp:inline distT="0" distB="0" distL="0" distR="0" wp14:anchorId="4334BA64" wp14:editId="664438C2">
                  <wp:extent cx="3379504" cy="3425190"/>
                  <wp:effectExtent l="0" t="0" r="0" b="3810"/>
                  <wp:docPr id="1408954336" name="Picture 2" descr="A brown cloth on a white tile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8954336" name="Picture 2" descr="A brown cloth on a white tile wall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0075" cy="3446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2A2E3CD" w14:textId="0B805CE8" w:rsidR="0048536A" w:rsidRDefault="0048536A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B44E9BF" wp14:editId="75A8C2C0">
            <wp:extent cx="6858000" cy="7200900"/>
            <wp:effectExtent l="0" t="0" r="0" b="0"/>
            <wp:docPr id="2072882059" name="Picture 3" descr="A quil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882059" name="Picture 3" descr="A quilt on a wall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20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B4F2BEC" wp14:editId="2C132615">
            <wp:extent cx="9144000" cy="6858000"/>
            <wp:effectExtent l="0" t="0" r="0" b="0"/>
            <wp:docPr id="2047304403" name="Picture 4" descr="A patchwork quilt with a hole i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304403" name="Picture 4" descr="A patchwork quilt with a hole in it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4DA9909" wp14:editId="2BC47D99">
            <wp:extent cx="6858000" cy="7166610"/>
            <wp:effectExtent l="0" t="0" r="0" b="0"/>
            <wp:docPr id="1949603829" name="Picture 5" descr="A piece of fabric with holes i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603829" name="Picture 5" descr="A piece of fabric with holes in i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16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B7CA596" wp14:editId="5FDFE797">
            <wp:extent cx="5969000" cy="9144000"/>
            <wp:effectExtent l="0" t="0" r="0" b="0"/>
            <wp:docPr id="339766601" name="Picture 6" descr="Close-up of a patchwork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766601" name="Picture 6" descr="Close-up of a patchwork quil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9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DEB0697" wp14:editId="30B9B84B">
            <wp:extent cx="6858000" cy="5464175"/>
            <wp:effectExtent l="0" t="0" r="0" b="0"/>
            <wp:docPr id="802941903" name="Picture 7" descr="A person's hand holding a piece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941903" name="Picture 7" descr="A person's hand holding a piece of fabric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46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094E0E4" wp14:editId="56E8816B">
            <wp:extent cx="5288915" cy="9144000"/>
            <wp:effectExtent l="0" t="0" r="0" b="0"/>
            <wp:docPr id="1575263448" name="Picture 8" descr="A close up of a patchwor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263448" name="Picture 8" descr="A close up of a patchwork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91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60FF670" wp14:editId="0D998DFB">
            <wp:extent cx="9144000" cy="6858000"/>
            <wp:effectExtent l="0" t="0" r="0" b="0"/>
            <wp:docPr id="1104302125" name="Picture 9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302125" name="Picture 9" descr="A close-up of a quilt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C1D2D1E" wp14:editId="7D99BAA0">
            <wp:extent cx="6195695" cy="9144000"/>
            <wp:effectExtent l="0" t="0" r="1905" b="0"/>
            <wp:docPr id="608490967" name="Picture 10" descr="Close-up of a patchwork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490967" name="Picture 10" descr="Close-up of a patchwork quil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569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560FD0F" wp14:editId="7CE1CD9B">
            <wp:extent cx="9144000" cy="6858000"/>
            <wp:effectExtent l="0" t="0" r="0" b="0"/>
            <wp:docPr id="2003265036" name="Picture 11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265036" name="Picture 11" descr="A close-up of a quilt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8884A0A" wp14:editId="1BCF5AF9">
            <wp:extent cx="6858000" cy="8214360"/>
            <wp:effectExtent l="0" t="0" r="0" b="2540"/>
            <wp:docPr id="54304369" name="Picture 12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04369" name="Picture 12" descr="A close up of a quilt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21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7AE4977" wp14:editId="35410E53">
            <wp:extent cx="6858000" cy="6950710"/>
            <wp:effectExtent l="0" t="0" r="0" b="0"/>
            <wp:docPr id="574705710" name="Picture 13" descr="A brown cloth on a white tile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705710" name="Picture 13" descr="A brown cloth on a white tile wall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95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6935A4A" wp14:editId="3F22CDE1">
            <wp:extent cx="6617335" cy="9144000"/>
            <wp:effectExtent l="0" t="0" r="0" b="0"/>
            <wp:docPr id="994855853" name="Picture 14" descr="A fabric with flower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855853" name="Picture 14" descr="A fabric with flowers on it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733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EB1B440" wp14:editId="0E85D400">
            <wp:extent cx="9144000" cy="6858000"/>
            <wp:effectExtent l="0" t="0" r="0" b="0"/>
            <wp:docPr id="153343798" name="Picture 15" descr="A close-up of a blank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43798" name="Picture 15" descr="A close-up of a blanket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A6060D9" wp14:editId="52BBED27">
            <wp:extent cx="9144000" cy="6858000"/>
            <wp:effectExtent l="0" t="0" r="0" b="0"/>
            <wp:docPr id="1189897332" name="Picture 16" descr="A close up of a bed she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897332" name="Picture 16" descr="A close up of a bed sheet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365CA06" wp14:editId="4C0E1156">
            <wp:extent cx="6858000" cy="8168640"/>
            <wp:effectExtent l="0" t="0" r="0" b="0"/>
            <wp:docPr id="136748298" name="Picture 17" descr="A close up of a be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48298" name="Picture 17" descr="A close up of a bed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5A74E9B" wp14:editId="55F8FCFB">
            <wp:extent cx="6858000" cy="6798945"/>
            <wp:effectExtent l="0" t="0" r="0" b="0"/>
            <wp:docPr id="271022355" name="Picture 18" descr="A piece of fabric with flower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022355" name="Picture 18" descr="A piece of fabric with flowers on it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79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678FA4F" wp14:editId="021E0D83">
            <wp:extent cx="6512560" cy="9144000"/>
            <wp:effectExtent l="0" t="0" r="2540" b="0"/>
            <wp:docPr id="731986655" name="Picture 19" descr="A close-up of a clo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986655" name="Picture 19" descr="A close-up of a cloth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256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color w:val="000000" w:themeColor="text1"/>
        </w:rPr>
        <w:br w:type="page"/>
      </w:r>
    </w:p>
    <w:p w14:paraId="16F67668" w14:textId="3A6A148B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77777777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77777777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372E226" w14:textId="77777777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2B1FFD1A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6423A6">
              <w:rPr>
                <w:color w:val="4472C4" w:themeColor="accent1"/>
              </w:rPr>
              <w:t>1925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6423A6">
              <w:rPr>
                <w:noProof/>
                <w:color w:val="4472C4" w:themeColor="accent1"/>
              </w:rPr>
              <w:t>15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66C3BFDE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6423A6">
              <w:rPr>
                <w:noProof/>
                <w:color w:val="4472C4" w:themeColor="accent1"/>
              </w:rPr>
              <w:t>1930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6423A6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0D46CDB1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6423A6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6ECD999A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2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6423A6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408DFF50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6423A6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18D38529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6423A6">
              <w:rPr>
                <w:noProof/>
                <w:color w:val="4472C4" w:themeColor="accent1"/>
              </w:rPr>
              <w:t>68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6423A6">
              <w:rPr>
                <w:noProof/>
                <w:color w:val="4472C4" w:themeColor="accent1"/>
              </w:rPr>
              <w:t>68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20368874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27"/>
      <w:footerReference w:type="default" r:id="rId28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E8CB1C1" w14:textId="77777777" w:rsidR="002A1691" w:rsidRDefault="002A1691" w:rsidP="00505854">
      <w:r>
        <w:separator/>
      </w:r>
    </w:p>
  </w:endnote>
  <w:endnote w:type="continuationSeparator" w:id="0">
    <w:p w14:paraId="2704E936" w14:textId="77777777" w:rsidR="002A1691" w:rsidRDefault="002A1691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C363E52" w14:textId="77777777" w:rsidR="002A1691" w:rsidRDefault="002A1691" w:rsidP="00505854">
      <w:r>
        <w:separator/>
      </w:r>
    </w:p>
  </w:footnote>
  <w:footnote w:type="continuationSeparator" w:id="0">
    <w:p w14:paraId="647EC405" w14:textId="77777777" w:rsidR="002A1691" w:rsidRDefault="002A1691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751823B8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AC68D3">
      <w:rPr>
        <w:b/>
        <w:bCs/>
        <w:sz w:val="28"/>
        <w:szCs w:val="28"/>
      </w:rPr>
      <w:t>0190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6423A6">
      <w:rPr>
        <w:noProof/>
        <w:sz w:val="28"/>
        <w:szCs w:val="28"/>
      </w:rPr>
      <w:t>August 24,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8567B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36F63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1691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50E7"/>
    <w:rsid w:val="00470041"/>
    <w:rsid w:val="0047590F"/>
    <w:rsid w:val="004801AA"/>
    <w:rsid w:val="004806D3"/>
    <w:rsid w:val="0048536A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65DB7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423A6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1FBA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C68D3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header" Target="header1.xml"/><Relationship Id="rId30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3</TotalTime>
  <Pages>33</Pages>
  <Words>3458</Words>
  <Characters>19712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dcterms:created xsi:type="dcterms:W3CDTF">2025-07-06T20:23:00Z</dcterms:created>
  <dcterms:modified xsi:type="dcterms:W3CDTF">2025-08-24T19:59:00Z</dcterms:modified>
</cp:coreProperties>
</file>