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9F4806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9F4806" w14:paraId="15934A3C" w14:textId="77777777" w:rsidTr="00D2396E">
        <w:tc>
          <w:tcPr>
            <w:tcW w:w="5395" w:type="dxa"/>
          </w:tcPr>
          <w:p w14:paraId="2F2D6E1B" w14:textId="4375588E" w:rsidR="00AC1870" w:rsidRDefault="009F4806" w:rsidP="00D2396E">
            <w:r>
              <w:rPr>
                <w:noProof/>
              </w:rPr>
              <w:drawing>
                <wp:inline distT="0" distB="0" distL="0" distR="0" wp14:anchorId="07D31828" wp14:editId="0CFADD10">
                  <wp:extent cx="3164115" cy="3710217"/>
                  <wp:effectExtent l="0" t="0" r="0" b="0"/>
                  <wp:docPr id="992992610" name="Picture 1" descr="A quilt with circles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992610" name="Picture 1" descr="A quilt with circles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8558" cy="3762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43C47EB1" w:rsidR="00AC1870" w:rsidRDefault="009F4806" w:rsidP="00D2396E">
            <w:r>
              <w:rPr>
                <w:noProof/>
              </w:rPr>
              <w:drawing>
                <wp:inline distT="0" distB="0" distL="0" distR="0" wp14:anchorId="643D30DA" wp14:editId="334C30DA">
                  <wp:extent cx="3238315" cy="3709670"/>
                  <wp:effectExtent l="0" t="0" r="635" b="0"/>
                  <wp:docPr id="1825121857" name="Picture 2" descr="A large white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5121857" name="Picture 2" descr="A large white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5417" cy="3740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3F73FC31" w14:textId="0E3AB367" w:rsidR="009F4806" w:rsidRDefault="009F4806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0195289" wp14:editId="59CD47E6">
            <wp:extent cx="6858000" cy="8041640"/>
            <wp:effectExtent l="0" t="0" r="0" b="0"/>
            <wp:docPr id="1110150227" name="Picture 3" descr="A quilt with circl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150227" name="Picture 3" descr="A quilt with circles on i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04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ABB5DFE" wp14:editId="3DF0CBF5">
            <wp:extent cx="9144000" cy="6858000"/>
            <wp:effectExtent l="0" t="0" r="0" b="0"/>
            <wp:docPr id="1304399850" name="Picture 4" descr="A quilt with a circl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399850" name="Picture 4" descr="A quilt with a circle of fabric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0D36E2D" wp14:editId="78DC7E93">
            <wp:extent cx="9144000" cy="6858000"/>
            <wp:effectExtent l="0" t="0" r="0" b="0"/>
            <wp:docPr id="674762288" name="Picture 5" descr="A quilt with a circl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762288" name="Picture 5" descr="A quilt with a circle of fabric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B4845BF" wp14:editId="0D4DB319">
            <wp:extent cx="9144000" cy="6858000"/>
            <wp:effectExtent l="0" t="0" r="0" b="0"/>
            <wp:docPr id="702843754" name="Picture 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843754" name="Picture 6" descr="A close-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3B8E70B" wp14:editId="0593AC82">
            <wp:extent cx="9144000" cy="6858000"/>
            <wp:effectExtent l="0" t="0" r="0" b="0"/>
            <wp:docPr id="156332327" name="Picture 7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32327" name="Picture 7" descr="A close 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FD9C327" wp14:editId="77835CFF">
            <wp:extent cx="9144000" cy="6858000"/>
            <wp:effectExtent l="0" t="0" r="0" b="0"/>
            <wp:docPr id="1870380137" name="Picture 8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380137" name="Picture 8" descr="A close-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117892E" wp14:editId="0FACE96B">
            <wp:extent cx="9144000" cy="6858000"/>
            <wp:effectExtent l="0" t="0" r="0" b="0"/>
            <wp:docPr id="396295588" name="Picture 9" descr="A close-up of a hand sew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295588" name="Picture 9" descr="A close-up of a hand sewing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22FCC26" wp14:editId="252ECE4B">
            <wp:extent cx="9144000" cy="6858000"/>
            <wp:effectExtent l="0" t="0" r="0" b="0"/>
            <wp:docPr id="1342054542" name="Picture 10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054542" name="Picture 10" descr="A close-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CF261E5" wp14:editId="364F8F07">
            <wp:extent cx="6858000" cy="8417560"/>
            <wp:effectExtent l="0" t="0" r="0" b="2540"/>
            <wp:docPr id="1117738875" name="Picture 11" descr="A white she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738875" name="Picture 11" descr="A white sheet on a wall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41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673949B" wp14:editId="7DE43198">
            <wp:extent cx="6858000" cy="7856220"/>
            <wp:effectExtent l="0" t="0" r="0" b="5080"/>
            <wp:docPr id="420065151" name="Picture 12" descr="A large white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065151" name="Picture 12" descr="A large white blanket on a wall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5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34AB431" wp14:editId="78415844">
            <wp:extent cx="9144000" cy="6858000"/>
            <wp:effectExtent l="0" t="0" r="0" b="0"/>
            <wp:docPr id="26788141" name="Picture 13" descr="A white sheet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8141" name="Picture 13" descr="A white sheet with a pattern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D012A57" wp14:editId="34ECB750">
            <wp:extent cx="5429250" cy="9144000"/>
            <wp:effectExtent l="0" t="0" r="6350" b="0"/>
            <wp:docPr id="903172124" name="Picture 14" descr="A white and yellow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172124" name="Picture 14" descr="A white and yellow quil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 w:themeColor="text1"/>
        </w:rPr>
        <w:br w:type="page"/>
      </w:r>
    </w:p>
    <w:p w14:paraId="16F67668" w14:textId="3B90DCD0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7F997C46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073E4F">
              <w:rPr>
                <w:color w:val="4472C4" w:themeColor="accent1"/>
              </w:rPr>
              <w:t>1920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073E4F">
              <w:rPr>
                <w:noProof/>
                <w:color w:val="4472C4" w:themeColor="accent1"/>
              </w:rPr>
              <w:t>20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64F60D2E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073E4F">
              <w:rPr>
                <w:noProof/>
                <w:color w:val="4472C4" w:themeColor="accent1"/>
              </w:rPr>
              <w:t>1930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073E4F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006D80D6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073E4F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4DDC5DD6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073E4F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5911D046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073E4F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724E866A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073E4F">
              <w:rPr>
                <w:noProof/>
                <w:color w:val="4472C4" w:themeColor="accent1"/>
              </w:rPr>
              <w:t>82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073E4F">
              <w:rPr>
                <w:noProof/>
                <w:color w:val="4472C4" w:themeColor="accent1"/>
              </w:rPr>
              <w:t>70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70C1A81F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2"/>
      <w:footerReference w:type="default" r:id="rId23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D9250A" w14:textId="77777777" w:rsidR="00964AE5" w:rsidRDefault="00964AE5" w:rsidP="00505854">
      <w:r>
        <w:separator/>
      </w:r>
    </w:p>
  </w:endnote>
  <w:endnote w:type="continuationSeparator" w:id="0">
    <w:p w14:paraId="30372924" w14:textId="77777777" w:rsidR="00964AE5" w:rsidRDefault="00964AE5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CF7B0B" w14:textId="77777777" w:rsidR="00964AE5" w:rsidRDefault="00964AE5" w:rsidP="00505854">
      <w:r>
        <w:separator/>
      </w:r>
    </w:p>
  </w:footnote>
  <w:footnote w:type="continuationSeparator" w:id="0">
    <w:p w14:paraId="5BC36151" w14:textId="77777777" w:rsidR="00964AE5" w:rsidRDefault="00964AE5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386F0F2C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EE3291">
      <w:rPr>
        <w:b/>
        <w:bCs/>
        <w:sz w:val="28"/>
        <w:szCs w:val="28"/>
      </w:rPr>
      <w:t>0189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073E4F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4F"/>
    <w:rsid w:val="00073E72"/>
    <w:rsid w:val="00075D4B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77C80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4AE5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9F4806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A67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5DF"/>
    <w:rsid w:val="00E77D49"/>
    <w:rsid w:val="00E9435B"/>
    <w:rsid w:val="00EA5D9B"/>
    <w:rsid w:val="00EB3245"/>
    <w:rsid w:val="00EB408B"/>
    <w:rsid w:val="00EC4340"/>
    <w:rsid w:val="00ED61C7"/>
    <w:rsid w:val="00EE3291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28</Pages>
  <Words>3457</Words>
  <Characters>19708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2025-08-24T19:56:00Z</dcterms:modified>
</cp:coreProperties>
</file>