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4C7BBD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4C7BBD" w14:paraId="15934A3C" w14:textId="77777777" w:rsidTr="00D2396E">
        <w:tc>
          <w:tcPr>
            <w:tcW w:w="5395" w:type="dxa"/>
          </w:tcPr>
          <w:p w14:paraId="2F2D6E1B" w14:textId="216408CF" w:rsidR="00AC1870" w:rsidRDefault="004C7BBD" w:rsidP="00D2396E">
            <w:r>
              <w:rPr>
                <w:noProof/>
              </w:rPr>
              <w:drawing>
                <wp:inline distT="0" distB="0" distL="0" distR="0" wp14:anchorId="15B2BFB3" wp14:editId="40BFD12C">
                  <wp:extent cx="3256514" cy="3692525"/>
                  <wp:effectExtent l="0" t="0" r="0" b="3175"/>
                  <wp:docPr id="1065835356" name="Picture 2" descr="A quilt with different colors of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835356" name="Picture 2" descr="A quilt with different colors of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422" cy="3730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4DBBF06" w:rsidR="00AC1870" w:rsidRDefault="004C7BBD" w:rsidP="00D2396E">
            <w:r>
              <w:rPr>
                <w:noProof/>
              </w:rPr>
              <w:drawing>
                <wp:inline distT="0" distB="0" distL="0" distR="0" wp14:anchorId="5D3C3992" wp14:editId="626B12DF">
                  <wp:extent cx="3189394" cy="3692904"/>
                  <wp:effectExtent l="0" t="0" r="0" b="3175"/>
                  <wp:docPr id="860534435" name="Picture 1" descr="A yellow blanket with red tri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534435" name="Picture 1" descr="A yellow blanket with red trim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578" cy="3761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77D0AEC" w:rsidR="00AC1870" w:rsidRDefault="004C7BBD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51C0196" wp14:editId="17603F5A">
            <wp:extent cx="6858000" cy="7940675"/>
            <wp:effectExtent l="0" t="0" r="0" b="0"/>
            <wp:docPr id="683218391" name="Picture 3" descr="A yellow blanket with red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218391" name="Picture 3" descr="A yellow blanket with red trim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4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E47BC" wp14:editId="43E7316F">
            <wp:extent cx="9144000" cy="6858000"/>
            <wp:effectExtent l="0" t="0" r="0" b="0"/>
            <wp:docPr id="1582253992" name="Picture 4" descr="A close-up of an elephant sk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53992" name="Picture 4" descr="A close-up of an elephant ski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A8270" wp14:editId="559157EE">
            <wp:extent cx="9144000" cy="6858000"/>
            <wp:effectExtent l="0" t="0" r="0" b="0"/>
            <wp:docPr id="918142808" name="Picture 5" descr="A close-up of a red and tan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42808" name="Picture 5" descr="A close-up of a red and tan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86FA4C" wp14:editId="5F5EDEAC">
            <wp:extent cx="6858000" cy="5143500"/>
            <wp:effectExtent l="0" t="0" r="0" b="0"/>
            <wp:docPr id="606431460" name="Picture 6" descr="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31460" name="Picture 6" descr="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E1C16" wp14:editId="3F3B41FA">
            <wp:extent cx="6858000" cy="5143500"/>
            <wp:effectExtent l="0" t="0" r="0" b="0"/>
            <wp:docPr id="653767759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67759" name="Picture 7" descr="A close-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C50BD" wp14:editId="102A3B8D">
            <wp:extent cx="6858000" cy="5143500"/>
            <wp:effectExtent l="0" t="0" r="0" b="0"/>
            <wp:docPr id="1065465827" name="Picture 8" descr="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465827" name="Picture 8" descr="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0E397B" wp14:editId="4D92B4AD">
            <wp:extent cx="6858000" cy="5143500"/>
            <wp:effectExtent l="0" t="0" r="0" b="0"/>
            <wp:docPr id="238300182" name="Picture 9" descr="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00182" name="Picture 9" descr="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872D8" wp14:editId="00D3849A">
            <wp:extent cx="6858000" cy="5143500"/>
            <wp:effectExtent l="0" t="0" r="0" b="0"/>
            <wp:docPr id="202507086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7086" name="Picture 10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517DFD" wp14:editId="7F29C766">
            <wp:extent cx="6858000" cy="7776210"/>
            <wp:effectExtent l="0" t="0" r="0" b="0"/>
            <wp:docPr id="1383108819" name="Picture 11" descr="A quilt with different colors of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108819" name="Picture 11" descr="A quilt with different colors of square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8FADC" wp14:editId="07F28D77">
            <wp:extent cx="6858000" cy="7872730"/>
            <wp:effectExtent l="0" t="0" r="0" b="1270"/>
            <wp:docPr id="637556316" name="Picture 12" descr="A quilt with different colors of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556316" name="Picture 12" descr="A quilt with different colors of square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7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1C651" wp14:editId="58F346DE">
            <wp:extent cx="6858000" cy="5143500"/>
            <wp:effectExtent l="0" t="0" r="0" b="0"/>
            <wp:docPr id="1353521217" name="Picture 1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521217" name="Picture 13" descr="A close-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2FE7DC" wp14:editId="03C93497">
            <wp:extent cx="6858000" cy="5400675"/>
            <wp:effectExtent l="0" t="0" r="0" b="0"/>
            <wp:docPr id="2085674839" name="Picture 1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674839" name="Picture 14" descr="A close-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D5FFC" wp14:editId="241CE6A6">
            <wp:extent cx="6858000" cy="5143500"/>
            <wp:effectExtent l="0" t="0" r="0" b="0"/>
            <wp:docPr id="441777757" name="Picture 1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777757" name="Picture 15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A3BFEC" wp14:editId="0572E737">
            <wp:extent cx="6858000" cy="5143500"/>
            <wp:effectExtent l="0" t="0" r="0" b="0"/>
            <wp:docPr id="475805301" name="Picture 1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805301" name="Picture 16" descr="A close-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45FC5" wp14:editId="7EAE72B1">
            <wp:extent cx="6858000" cy="5143500"/>
            <wp:effectExtent l="0" t="0" r="0" b="0"/>
            <wp:docPr id="612289563" name="Picture 1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289563" name="Picture 17" descr="A close up of a quil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DB662" wp14:editId="24A23A97">
            <wp:extent cx="6858000" cy="5143500"/>
            <wp:effectExtent l="0" t="0" r="0" b="0"/>
            <wp:docPr id="1948673705" name="Picture 1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73705" name="Picture 18" descr="A close-up of a quil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BEE87" wp14:editId="383D5993">
            <wp:extent cx="6858000" cy="5143500"/>
            <wp:effectExtent l="0" t="0" r="0" b="0"/>
            <wp:docPr id="2067810788" name="Picture 19" descr="A quilt with different patter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810788" name="Picture 19" descr="A quilt with different patterns on i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5E515" wp14:editId="7647B6D1">
            <wp:extent cx="6858000" cy="5539740"/>
            <wp:effectExtent l="0" t="0" r="0" b="0"/>
            <wp:docPr id="2066723568" name="Picture 2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723568" name="Picture 20" descr="A close-up of a quil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DBCD1" wp14:editId="5A4077FB">
            <wp:extent cx="6858000" cy="4862195"/>
            <wp:effectExtent l="0" t="0" r="0" b="1905"/>
            <wp:docPr id="393544646" name="Picture 2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544646" name="Picture 21" descr="A close-up of a quil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6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18D7A1" wp14:editId="78E73DF2">
            <wp:extent cx="6858000" cy="4840605"/>
            <wp:effectExtent l="0" t="0" r="0" b="0"/>
            <wp:docPr id="1683937117" name="Picture 2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937117" name="Picture 22" descr="A close-up of a quil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4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0F9EC72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503F6">
              <w:rPr>
                <w:color w:val="4472C4" w:themeColor="accent1"/>
              </w:rPr>
              <w:t>1930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503F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1744177C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8503F6">
              <w:rPr>
                <w:noProof/>
                <w:color w:val="4472C4" w:themeColor="accent1"/>
              </w:rPr>
              <w:t>1930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503F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DF52DF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8503F6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9356559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8503F6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687D9EC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503F6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B62234D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503F6">
              <w:rPr>
                <w:noProof/>
                <w:color w:val="4472C4" w:themeColor="accent1"/>
              </w:rPr>
              <w:t>72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503F6">
              <w:rPr>
                <w:noProof/>
                <w:color w:val="4472C4" w:themeColor="accent1"/>
              </w:rPr>
              <w:t>59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EB8FC1D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30"/>
      <w:footerReference w:type="default" r:id="rId3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C584F3" w14:textId="77777777" w:rsidR="00443E88" w:rsidRDefault="00443E88" w:rsidP="00505854">
      <w:r>
        <w:separator/>
      </w:r>
    </w:p>
  </w:endnote>
  <w:endnote w:type="continuationSeparator" w:id="0">
    <w:p w14:paraId="40C03DC8" w14:textId="77777777" w:rsidR="00443E88" w:rsidRDefault="00443E8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204515" w14:textId="77777777" w:rsidR="00443E88" w:rsidRDefault="00443E88" w:rsidP="00505854">
      <w:r>
        <w:separator/>
      </w:r>
    </w:p>
  </w:footnote>
  <w:footnote w:type="continuationSeparator" w:id="0">
    <w:p w14:paraId="0904CBD4" w14:textId="77777777" w:rsidR="00443E88" w:rsidRDefault="00443E8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5B5A89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F4533">
      <w:rPr>
        <w:b/>
        <w:bCs/>
        <w:sz w:val="28"/>
        <w:szCs w:val="28"/>
      </w:rPr>
      <w:t>0188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503F6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3CB6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42EBE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43E88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C7BBD"/>
    <w:rsid w:val="004D3EE6"/>
    <w:rsid w:val="004D5ED7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503F6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8F4533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46A6F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D6C49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Relationship Id="rId8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36</Pages>
  <Words>3458</Words>
  <Characters>19715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2025-08-24T17:01:00Z</dcterms:modified>
</cp:coreProperties>
</file>