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B10E48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B10E48" w14:paraId="15934A3C" w14:textId="77777777" w:rsidTr="00D2396E">
        <w:tc>
          <w:tcPr>
            <w:tcW w:w="5395" w:type="dxa"/>
          </w:tcPr>
          <w:p w14:paraId="2F2D6E1B" w14:textId="0AFA59DE" w:rsidR="00AC1870" w:rsidRDefault="00B10E48" w:rsidP="00D2396E">
            <w:r>
              <w:rPr>
                <w:noProof/>
              </w:rPr>
              <w:drawing>
                <wp:inline distT="0" distB="0" distL="0" distR="0" wp14:anchorId="41565391" wp14:editId="52759898">
                  <wp:extent cx="2908321" cy="3495101"/>
                  <wp:effectExtent l="0" t="0" r="0" b="0"/>
                  <wp:docPr id="1449409799" name="Picture 1" descr="A quilt made from different fabric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409799" name="Picture 1" descr="A quilt made from different fabric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950" cy="355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211194AD" w:rsidR="00AC1870" w:rsidRDefault="00B10E48" w:rsidP="00D2396E">
            <w:r>
              <w:rPr>
                <w:noProof/>
              </w:rPr>
              <w:drawing>
                <wp:inline distT="0" distB="0" distL="0" distR="0" wp14:anchorId="3A817050" wp14:editId="1697A3DA">
                  <wp:extent cx="2855252" cy="3495040"/>
                  <wp:effectExtent l="0" t="0" r="2540" b="0"/>
                  <wp:docPr id="540962170" name="Picture 2" descr="A white towel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962170" name="Picture 2" descr="A white towel on a tile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732" cy="352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DFB5541" w:rsidR="00AC1870" w:rsidRDefault="00B10E48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98B2CFF" wp14:editId="12385814">
            <wp:extent cx="6858000" cy="8241665"/>
            <wp:effectExtent l="0" t="0" r="0" b="635"/>
            <wp:docPr id="1118428806" name="Picture 3" descr="A quilt made from different fabric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28806" name="Picture 3" descr="A quilt made from different fabric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4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ADBBD" wp14:editId="551E9B4A">
            <wp:extent cx="6858000" cy="5143500"/>
            <wp:effectExtent l="0" t="0" r="0" b="0"/>
            <wp:docPr id="64150521" name="Picture 4" descr="A quilt with a star in cen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50521" name="Picture 4" descr="A quilt with a star in center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ADC121" wp14:editId="532BDF33">
            <wp:extent cx="9144000" cy="6858000"/>
            <wp:effectExtent l="0" t="0" r="0" b="0"/>
            <wp:docPr id="1188848342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848342" name="Picture 5" descr="A close-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0514E" wp14:editId="06B7C5CC">
            <wp:extent cx="9144000" cy="6858000"/>
            <wp:effectExtent l="0" t="0" r="0" b="0"/>
            <wp:docPr id="46756574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6574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407B5" wp14:editId="2F205709">
            <wp:extent cx="6858000" cy="3943350"/>
            <wp:effectExtent l="0" t="0" r="0" b="6350"/>
            <wp:docPr id="2021284111" name="Picture 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284111" name="Picture 7" descr="A close-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EC8C4C" wp14:editId="025918FD">
            <wp:extent cx="6858000" cy="3793490"/>
            <wp:effectExtent l="0" t="0" r="0" b="3810"/>
            <wp:docPr id="267915754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915754" name="Picture 8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27351" wp14:editId="2B76A9B4">
            <wp:extent cx="6858000" cy="4624705"/>
            <wp:effectExtent l="0" t="0" r="0" b="0"/>
            <wp:docPr id="221053174" name="Picture 9" descr="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053174" name="Picture 9" descr="Close-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2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84248" wp14:editId="177CD7FC">
            <wp:extent cx="6858000" cy="8578215"/>
            <wp:effectExtent l="0" t="0" r="0" b="0"/>
            <wp:docPr id="415415010" name="Picture 10" descr="A hand holding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15010" name="Picture 10" descr="A hand holding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7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7A442E" wp14:editId="2FD84932">
            <wp:extent cx="9144000" cy="6858000"/>
            <wp:effectExtent l="0" t="0" r="0" b="0"/>
            <wp:docPr id="1113836532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836532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A19E39" wp14:editId="2AAFA84D">
            <wp:extent cx="6858000" cy="5143500"/>
            <wp:effectExtent l="0" t="0" r="0" b="0"/>
            <wp:docPr id="1882315412" name="Picture 1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315412" name="Picture 12" descr="A close-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14B76" wp14:editId="3DEC3B67">
            <wp:extent cx="6858000" cy="5143500"/>
            <wp:effectExtent l="0" t="0" r="0" b="0"/>
            <wp:docPr id="657414131" name="Picture 1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14131" name="Picture 13" descr="A close-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52CBE2" wp14:editId="5D87CDBA">
            <wp:extent cx="6858000" cy="8394700"/>
            <wp:effectExtent l="0" t="0" r="0" b="0"/>
            <wp:docPr id="239635171" name="Picture 14" descr="A white towel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35171" name="Picture 14" descr="A white towel on a tile wall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C2EE52" wp14:editId="2C3DE505">
            <wp:extent cx="6858000" cy="5143500"/>
            <wp:effectExtent l="0" t="0" r="0" b="0"/>
            <wp:docPr id="1086662383" name="Picture 15" descr="A close up of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62383" name="Picture 15" descr="A close up of a white surfac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5221C1" wp14:editId="2297950D">
            <wp:extent cx="6858000" cy="5143500"/>
            <wp:effectExtent l="0" t="0" r="0" b="0"/>
            <wp:docPr id="94759172" name="Picture 16" descr="A close-up of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59172" name="Picture 16" descr="A close-up of a white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027D66" wp14:editId="58071403">
            <wp:extent cx="6858000" cy="5143500"/>
            <wp:effectExtent l="0" t="0" r="0" b="0"/>
            <wp:docPr id="1432963675" name="Picture 17" descr="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63675" name="Picture 17" descr="Close-up of a white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2656D9E0" w:rsidR="0097695B" w:rsidRDefault="00B10E48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Cindy Peck</w:t>
            </w:r>
            <w:r>
              <w:rPr>
                <w:color w:val="4472C4" w:themeColor="accent1"/>
              </w:rPr>
              <w:br/>
              <w:t>Saginaw, MI</w:t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4EDA347F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7D5736">
              <w:rPr>
                <w:color w:val="4472C4" w:themeColor="accent1"/>
              </w:rPr>
              <w:t>Spiderweb Quilt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2A35DD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D5736">
              <w:rPr>
                <w:noProof/>
                <w:color w:val="4472C4" w:themeColor="accent1"/>
              </w:rPr>
              <w:t>1940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D573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250F9CEC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7D5736">
              <w:rPr>
                <w:noProof/>
                <w:color w:val="4472C4" w:themeColor="accent1"/>
              </w:rPr>
              <w:t>1940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D573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26F6734F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7D5736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2C0B066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7D5736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2030F6F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D5736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7483FAB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D5736">
              <w:rPr>
                <w:noProof/>
                <w:color w:val="4472C4" w:themeColor="accent1"/>
              </w:rPr>
              <w:t>87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D5736">
              <w:rPr>
                <w:noProof/>
                <w:color w:val="4472C4" w:themeColor="accent1"/>
              </w:rPr>
              <w:t>67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916EC5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4B3C0134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B10E48">
              <w:rPr>
                <w:color w:val="4472C4" w:themeColor="accent1"/>
              </w:rPr>
              <w:t>Made by Cindy’s grandmother.</w:t>
            </w:r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5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5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6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6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0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1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3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4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5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6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8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9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1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3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5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6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7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8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9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0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2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3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4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4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5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5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6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6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7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7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3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3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4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4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5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5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6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6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7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7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8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9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9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6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6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9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1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1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1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1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2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2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3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3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4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4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5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6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6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7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3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3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4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4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1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1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2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3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3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4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4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6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6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5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5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6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6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7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8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8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5"/>
      <w:footerReference w:type="defaul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DBFF2E" w14:textId="77777777" w:rsidR="009412F7" w:rsidRDefault="009412F7" w:rsidP="00505854">
      <w:r>
        <w:separator/>
      </w:r>
    </w:p>
  </w:endnote>
  <w:endnote w:type="continuationSeparator" w:id="0">
    <w:p w14:paraId="42217FAC" w14:textId="77777777" w:rsidR="009412F7" w:rsidRDefault="009412F7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7D0D92" w14:textId="77777777" w:rsidR="009412F7" w:rsidRDefault="009412F7" w:rsidP="00505854">
      <w:r>
        <w:separator/>
      </w:r>
    </w:p>
  </w:footnote>
  <w:footnote w:type="continuationSeparator" w:id="0">
    <w:p w14:paraId="31A62B1C" w14:textId="77777777" w:rsidR="009412F7" w:rsidRDefault="009412F7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89E9E9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4469F">
      <w:rPr>
        <w:b/>
        <w:bCs/>
        <w:sz w:val="28"/>
        <w:szCs w:val="28"/>
      </w:rPr>
      <w:t>0186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D5736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D7E1A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D5736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469F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412F7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0E48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7055A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339A3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17B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30</Pages>
  <Words>3462</Words>
  <Characters>19737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2025-08-24T17:03:00Z</dcterms:modified>
</cp:coreProperties>
</file>