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C1912"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2C1912" w14:paraId="15934A3C" w14:textId="77777777" w:rsidTr="00D2396E">
        <w:tc>
          <w:tcPr>
            <w:tcW w:w="5395" w:type="dxa"/>
          </w:tcPr>
          <w:p w14:paraId="2F2D6E1B" w14:textId="78586AE3" w:rsidR="00AC1870" w:rsidRDefault="002C1912" w:rsidP="00D2396E">
            <w:r>
              <w:rPr>
                <w:noProof/>
              </w:rPr>
              <w:drawing>
                <wp:inline distT="0" distB="0" distL="0" distR="0" wp14:anchorId="730983F8" wp14:editId="7D7EBEF5">
                  <wp:extent cx="2969409" cy="3034736"/>
                  <wp:effectExtent l="0" t="0" r="2540" b="635"/>
                  <wp:docPr id="1873343732" name="Picture 79" descr="A quilt with many different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43732" name="Picture 79" descr="A quilt with many different pattern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12051" cy="3078316"/>
                          </a:xfrm>
                          <a:prstGeom prst="rect">
                            <a:avLst/>
                          </a:prstGeom>
                        </pic:spPr>
                      </pic:pic>
                    </a:graphicData>
                  </a:graphic>
                </wp:inline>
              </w:drawing>
            </w:r>
          </w:p>
        </w:tc>
        <w:tc>
          <w:tcPr>
            <w:tcW w:w="5395" w:type="dxa"/>
          </w:tcPr>
          <w:p w14:paraId="7CE5C3BE" w14:textId="3684757B" w:rsidR="00AC1870" w:rsidRDefault="002C1912" w:rsidP="00D2396E">
            <w:r>
              <w:rPr>
                <w:noProof/>
              </w:rPr>
              <w:drawing>
                <wp:inline distT="0" distB="0" distL="0" distR="0" wp14:anchorId="129BBA8B" wp14:editId="6D30A033">
                  <wp:extent cx="2887766" cy="3023869"/>
                  <wp:effectExtent l="0" t="0" r="0" b="0"/>
                  <wp:docPr id="778696613" name="Picture 80" descr="A colorful quilt with different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6613" name="Picture 80" descr="A colorful quilt with different pattern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38351" cy="3076838"/>
                          </a:xfrm>
                          <a:prstGeom prst="rect">
                            <a:avLst/>
                          </a:prstGeom>
                        </pic:spPr>
                      </pic:pic>
                    </a:graphicData>
                  </a:graphic>
                </wp:inline>
              </w:drawing>
            </w:r>
          </w:p>
        </w:tc>
      </w:tr>
    </w:tbl>
    <w:p w14:paraId="10012509" w14:textId="336FA601" w:rsidR="00AC1870" w:rsidRDefault="002C1912"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4E3EAEEE" wp14:editId="66CD04E6">
            <wp:extent cx="6858000" cy="5143500"/>
            <wp:effectExtent l="0" t="0" r="0" b="0"/>
            <wp:docPr id="1062232863" name="Picture 43"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32863" name="Picture 43" descr="A close-up of a quilt&#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29E89A5" wp14:editId="6241E9F5">
            <wp:extent cx="6858000" cy="5143500"/>
            <wp:effectExtent l="0" t="0" r="0" b="0"/>
            <wp:docPr id="1803188700" name="Picture 44"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88700" name="Picture 44" descr="A close-up of a quilt&#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1492A70" wp14:editId="15B94641">
            <wp:extent cx="6858000" cy="5063490"/>
            <wp:effectExtent l="0" t="0" r="0" b="3810"/>
            <wp:docPr id="2103532459" name="Picture 45"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32459" name="Picture 45" descr="A close-up of a quil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858000" cy="5063490"/>
                    </a:xfrm>
                    <a:prstGeom prst="rect">
                      <a:avLst/>
                    </a:prstGeom>
                  </pic:spPr>
                </pic:pic>
              </a:graphicData>
            </a:graphic>
          </wp:inline>
        </w:drawing>
      </w:r>
      <w:r>
        <w:rPr>
          <w:noProof/>
        </w:rPr>
        <w:lastRenderedPageBreak/>
        <w:drawing>
          <wp:inline distT="0" distB="0" distL="0" distR="0" wp14:anchorId="26628881" wp14:editId="7FC8F4D1">
            <wp:extent cx="6858000" cy="5143500"/>
            <wp:effectExtent l="0" t="0" r="0" b="0"/>
            <wp:docPr id="1385893639" name="Picture 46"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93639" name="Picture 46" descr="A close-up of a patchwork&#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E392D13" wp14:editId="5B64E185">
            <wp:extent cx="6858000" cy="5143500"/>
            <wp:effectExtent l="0" t="0" r="0" b="0"/>
            <wp:docPr id="5574418" name="Picture 47" descr="Close-up of a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418" name="Picture 47" descr="Close-up of a patchwork quilt&#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20D7669" wp14:editId="482CA539">
            <wp:extent cx="6858000" cy="5143500"/>
            <wp:effectExtent l="0" t="0" r="0" b="0"/>
            <wp:docPr id="389995797" name="Picture 48"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95797" name="Picture 48" descr="A close-up of a fabric&#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8D67AA3" wp14:editId="73CB69D9">
            <wp:extent cx="6858000" cy="5143500"/>
            <wp:effectExtent l="0" t="0" r="0" b="0"/>
            <wp:docPr id="17085795" name="Picture 49" descr="A close-up of a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795" name="Picture 49" descr="A close-up of a patchwork quilt&#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AB81E82" wp14:editId="5DA8AA7C">
            <wp:extent cx="6858000" cy="5143500"/>
            <wp:effectExtent l="0" t="0" r="0" b="0"/>
            <wp:docPr id="654583484" name="Picture 50"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83484" name="Picture 50" descr="A close-up of a patchwork&#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FE88672" wp14:editId="2AA12C3E">
            <wp:extent cx="6502400" cy="3924300"/>
            <wp:effectExtent l="0" t="0" r="0" b="0"/>
            <wp:docPr id="753486461" name="Picture 51" descr="A close-up of a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86461" name="Picture 51" descr="A close-up of a hand&#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6502400" cy="3924300"/>
                    </a:xfrm>
                    <a:prstGeom prst="rect">
                      <a:avLst/>
                    </a:prstGeom>
                  </pic:spPr>
                </pic:pic>
              </a:graphicData>
            </a:graphic>
          </wp:inline>
        </w:drawing>
      </w:r>
      <w:r>
        <w:rPr>
          <w:noProof/>
        </w:rPr>
        <w:drawing>
          <wp:inline distT="0" distB="0" distL="0" distR="0" wp14:anchorId="6E15A66A" wp14:editId="042B0E29">
            <wp:extent cx="6502400" cy="4191000"/>
            <wp:effectExtent l="0" t="0" r="0" b="0"/>
            <wp:docPr id="541661622" name="Picture 52" descr="A close-up of a hand holding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61622" name="Picture 52" descr="A close-up of a hand holding a fabric&#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502400" cy="4191000"/>
                    </a:xfrm>
                    <a:prstGeom prst="rect">
                      <a:avLst/>
                    </a:prstGeom>
                  </pic:spPr>
                </pic:pic>
              </a:graphicData>
            </a:graphic>
          </wp:inline>
        </w:drawing>
      </w:r>
      <w:r>
        <w:rPr>
          <w:noProof/>
        </w:rPr>
        <w:lastRenderedPageBreak/>
        <w:drawing>
          <wp:inline distT="0" distB="0" distL="0" distR="0" wp14:anchorId="480A0DAD" wp14:editId="02CAE0E3">
            <wp:extent cx="6858000" cy="5143500"/>
            <wp:effectExtent l="0" t="0" r="0" b="0"/>
            <wp:docPr id="662470189" name="Picture 53" descr="A red and white patchwork on a blue and white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70189" name="Picture 53" descr="A red and white patchwork on a blue and white fabric&#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2B3EAB78" wp14:editId="3C221B76">
            <wp:extent cx="6858000" cy="5143500"/>
            <wp:effectExtent l="0" t="0" r="0" b="0"/>
            <wp:docPr id="1903459900" name="Picture 54"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59900" name="Picture 54" descr="A close-up of a fabric&#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614F2F8" wp14:editId="03846427">
            <wp:extent cx="6502400" cy="5816600"/>
            <wp:effectExtent l="0" t="0" r="0" b="0"/>
            <wp:docPr id="1626809302" name="Picture 55" descr="A close-up of a floral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09302" name="Picture 55" descr="A close-up of a floral fabric&#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502400" cy="5816600"/>
                    </a:xfrm>
                    <a:prstGeom prst="rect">
                      <a:avLst/>
                    </a:prstGeom>
                  </pic:spPr>
                </pic:pic>
              </a:graphicData>
            </a:graphic>
          </wp:inline>
        </w:drawing>
      </w:r>
      <w:r>
        <w:rPr>
          <w:noProof/>
        </w:rPr>
        <w:lastRenderedPageBreak/>
        <w:drawing>
          <wp:inline distT="0" distB="0" distL="0" distR="0" wp14:anchorId="3C1AAFD7" wp14:editId="0902CDF7">
            <wp:extent cx="6502400" cy="3733800"/>
            <wp:effectExtent l="0" t="0" r="0" b="0"/>
            <wp:docPr id="2100726068" name="Picture 56"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26068" name="Picture 56" descr="A close-up of a fabric&#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502400" cy="3733800"/>
                    </a:xfrm>
                    <a:prstGeom prst="rect">
                      <a:avLst/>
                    </a:prstGeom>
                  </pic:spPr>
                </pic:pic>
              </a:graphicData>
            </a:graphic>
          </wp:inline>
        </w:drawing>
      </w:r>
      <w:r>
        <w:rPr>
          <w:noProof/>
        </w:rPr>
        <w:lastRenderedPageBreak/>
        <w:drawing>
          <wp:inline distT="0" distB="0" distL="0" distR="0" wp14:anchorId="1052C472" wp14:editId="4BA42D22">
            <wp:extent cx="6502400" cy="4876800"/>
            <wp:effectExtent l="0" t="0" r="0" b="0"/>
            <wp:docPr id="421973444" name="Picture 57" descr="A hand on a floral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73444" name="Picture 57" descr="A hand on a floral fabric&#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6502400" cy="4876800"/>
                    </a:xfrm>
                    <a:prstGeom prst="rect">
                      <a:avLst/>
                    </a:prstGeom>
                  </pic:spPr>
                </pic:pic>
              </a:graphicData>
            </a:graphic>
          </wp:inline>
        </w:drawing>
      </w:r>
      <w:r>
        <w:rPr>
          <w:noProof/>
        </w:rPr>
        <w:lastRenderedPageBreak/>
        <w:drawing>
          <wp:inline distT="0" distB="0" distL="0" distR="0" wp14:anchorId="19310277" wp14:editId="7464583A">
            <wp:extent cx="6502400" cy="4876800"/>
            <wp:effectExtent l="0" t="0" r="0" b="0"/>
            <wp:docPr id="661744266" name="Picture 58"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44266" name="Picture 58" descr="A close-up of a fabric&#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502400" cy="4876800"/>
                    </a:xfrm>
                    <a:prstGeom prst="rect">
                      <a:avLst/>
                    </a:prstGeom>
                  </pic:spPr>
                </pic:pic>
              </a:graphicData>
            </a:graphic>
          </wp:inline>
        </w:drawing>
      </w:r>
      <w:r>
        <w:rPr>
          <w:noProof/>
        </w:rPr>
        <w:lastRenderedPageBreak/>
        <w:drawing>
          <wp:inline distT="0" distB="0" distL="0" distR="0" wp14:anchorId="3C701EA3" wp14:editId="489991F8">
            <wp:extent cx="6502400" cy="4876800"/>
            <wp:effectExtent l="0" t="0" r="0" b="0"/>
            <wp:docPr id="13821622" name="Picture 59" descr="A person sewing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622" name="Picture 59" descr="A person sewing a piece of fabric&#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6502400" cy="4876800"/>
                    </a:xfrm>
                    <a:prstGeom prst="rect">
                      <a:avLst/>
                    </a:prstGeom>
                  </pic:spPr>
                </pic:pic>
              </a:graphicData>
            </a:graphic>
          </wp:inline>
        </w:drawing>
      </w:r>
      <w:r>
        <w:rPr>
          <w:noProof/>
        </w:rPr>
        <w:lastRenderedPageBreak/>
        <w:drawing>
          <wp:inline distT="0" distB="0" distL="0" distR="0" wp14:anchorId="4C104F31" wp14:editId="4681BC52">
            <wp:extent cx="6502400" cy="3822700"/>
            <wp:effectExtent l="0" t="0" r="0" b="0"/>
            <wp:docPr id="1875605011" name="Picture 60" descr="A close-up of a fabric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05011" name="Picture 60" descr="A close-up of a fabric with flowers&#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6502400" cy="3822700"/>
                    </a:xfrm>
                    <a:prstGeom prst="rect">
                      <a:avLst/>
                    </a:prstGeom>
                  </pic:spPr>
                </pic:pic>
              </a:graphicData>
            </a:graphic>
          </wp:inline>
        </w:drawing>
      </w:r>
      <w:r>
        <w:rPr>
          <w:noProof/>
        </w:rPr>
        <w:lastRenderedPageBreak/>
        <w:drawing>
          <wp:inline distT="0" distB="0" distL="0" distR="0" wp14:anchorId="40A6C4B8" wp14:editId="7A227ED6">
            <wp:extent cx="6858000" cy="5143500"/>
            <wp:effectExtent l="0" t="0" r="0" b="0"/>
            <wp:docPr id="933286640" name="Picture 61"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86640" name="Picture 61" descr="A close-up of a quil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5F6E0380" wp14:editId="1868CAE9">
            <wp:extent cx="6858000" cy="5143500"/>
            <wp:effectExtent l="0" t="0" r="0" b="0"/>
            <wp:docPr id="817884099" name="Picture 62" descr="A close-up of a yellow and red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84099" name="Picture 62" descr="A close-up of a yellow and red patchwork&#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DADC184" wp14:editId="073D072B">
            <wp:extent cx="6502400" cy="4876800"/>
            <wp:effectExtent l="0" t="0" r="0" b="0"/>
            <wp:docPr id="1141013319" name="Picture 63"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13319" name="Picture 63" descr="A close-up of a fabric&#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6502400" cy="4876800"/>
                    </a:xfrm>
                    <a:prstGeom prst="rect">
                      <a:avLst/>
                    </a:prstGeom>
                  </pic:spPr>
                </pic:pic>
              </a:graphicData>
            </a:graphic>
          </wp:inline>
        </w:drawing>
      </w:r>
      <w:r>
        <w:rPr>
          <w:noProof/>
        </w:rPr>
        <w:lastRenderedPageBreak/>
        <w:drawing>
          <wp:inline distT="0" distB="0" distL="0" distR="0" wp14:anchorId="5BAB557E" wp14:editId="4B48AAC7">
            <wp:extent cx="6858000" cy="5143500"/>
            <wp:effectExtent l="0" t="0" r="0" b="0"/>
            <wp:docPr id="1265717522" name="Picture 64" descr="A close-up of a patchwork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17522" name="Picture 64" descr="A close-up of a patchwork fabric&#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6BDCDBA6" wp14:editId="3DCC69F0">
            <wp:extent cx="6350000" cy="6489700"/>
            <wp:effectExtent l="0" t="0" r="0" b="0"/>
            <wp:docPr id="1622115653" name="Picture 65" descr="A quilt with many different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15653" name="Picture 65" descr="A quilt with many different patterns&#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350000" cy="6489700"/>
                    </a:xfrm>
                    <a:prstGeom prst="rect">
                      <a:avLst/>
                    </a:prstGeom>
                  </pic:spPr>
                </pic:pic>
              </a:graphicData>
            </a:graphic>
          </wp:inline>
        </w:drawing>
      </w:r>
      <w:r>
        <w:rPr>
          <w:noProof/>
        </w:rPr>
        <w:lastRenderedPageBreak/>
        <w:drawing>
          <wp:inline distT="0" distB="0" distL="0" distR="0" wp14:anchorId="295EC008" wp14:editId="6608E743">
            <wp:extent cx="6858000" cy="5143500"/>
            <wp:effectExtent l="0" t="0" r="0" b="0"/>
            <wp:docPr id="1062699044" name="Picture 6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9044" name="Picture 66" descr="A close-up of a quilt&#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0B5B7D2" wp14:editId="7E9CF5B0">
            <wp:extent cx="6858000" cy="5143500"/>
            <wp:effectExtent l="0" t="0" r="0" b="0"/>
            <wp:docPr id="1783951638" name="Picture 67"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51638" name="Picture 67" descr="A close-up of a quilt&#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E176C8E" wp14:editId="668A66E8">
            <wp:extent cx="6858000" cy="9144000"/>
            <wp:effectExtent l="0" t="0" r="0" b="0"/>
            <wp:docPr id="255125940" name="Picture 68"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25940" name="Picture 68" descr="A close-up of a quilt&#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7CD48F6E" wp14:editId="669AC9CA">
            <wp:extent cx="6858000" cy="9144000"/>
            <wp:effectExtent l="0" t="0" r="0" b="0"/>
            <wp:docPr id="1268880238" name="Picture 69" descr="A quilt with different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880238" name="Picture 69" descr="A quilt with different patterns&#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7D8358AB" wp14:editId="5B3C3FB8">
            <wp:extent cx="3695700" cy="6502400"/>
            <wp:effectExtent l="0" t="0" r="0" b="0"/>
            <wp:docPr id="1520576472" name="Picture 70" descr="A piece of fabric with different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76472" name="Picture 70" descr="A piece of fabric with different pattern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3695700" cy="6502400"/>
                    </a:xfrm>
                    <a:prstGeom prst="rect">
                      <a:avLst/>
                    </a:prstGeom>
                  </pic:spPr>
                </pic:pic>
              </a:graphicData>
            </a:graphic>
          </wp:inline>
        </w:drawing>
      </w:r>
      <w:r>
        <w:rPr>
          <w:noProof/>
        </w:rPr>
        <w:lastRenderedPageBreak/>
        <w:drawing>
          <wp:inline distT="0" distB="0" distL="0" distR="0" wp14:anchorId="32D15BBF" wp14:editId="316560EB">
            <wp:extent cx="4381500" cy="6502400"/>
            <wp:effectExtent l="0" t="0" r="0" b="0"/>
            <wp:docPr id="798589285" name="Picture 71"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89285" name="Picture 71" descr="A close-up of a fabric&#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4381500" cy="6502400"/>
                    </a:xfrm>
                    <a:prstGeom prst="rect">
                      <a:avLst/>
                    </a:prstGeom>
                  </pic:spPr>
                </pic:pic>
              </a:graphicData>
            </a:graphic>
          </wp:inline>
        </w:drawing>
      </w:r>
      <w:r>
        <w:rPr>
          <w:noProof/>
        </w:rPr>
        <w:lastRenderedPageBreak/>
        <w:drawing>
          <wp:inline distT="0" distB="0" distL="0" distR="0" wp14:anchorId="78A22959" wp14:editId="1943E081">
            <wp:extent cx="4876800" cy="6502400"/>
            <wp:effectExtent l="0" t="0" r="0" b="0"/>
            <wp:docPr id="1770104523" name="Picture 72"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04523" name="Picture 72" descr="A close-up of a quilt&#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4876800" cy="6502400"/>
                    </a:xfrm>
                    <a:prstGeom prst="rect">
                      <a:avLst/>
                    </a:prstGeom>
                  </pic:spPr>
                </pic:pic>
              </a:graphicData>
            </a:graphic>
          </wp:inline>
        </w:drawing>
      </w:r>
      <w:r>
        <w:rPr>
          <w:noProof/>
        </w:rPr>
        <w:lastRenderedPageBreak/>
        <w:drawing>
          <wp:inline distT="0" distB="0" distL="0" distR="0" wp14:anchorId="2030FFAA" wp14:editId="5C087321">
            <wp:extent cx="6858000" cy="5143500"/>
            <wp:effectExtent l="0" t="0" r="0" b="0"/>
            <wp:docPr id="1469561067" name="Picture 73"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561067" name="Picture 73" descr="A close-up of a quilt&#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BC9664E" wp14:editId="4B3590A7">
            <wp:extent cx="6197600" cy="6489700"/>
            <wp:effectExtent l="0" t="0" r="0" b="0"/>
            <wp:docPr id="377068746" name="Picture 74" descr="A colorful quilt with different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68746" name="Picture 74" descr="A colorful quilt with different patterns&#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6197600" cy="6489700"/>
                    </a:xfrm>
                    <a:prstGeom prst="rect">
                      <a:avLst/>
                    </a:prstGeom>
                  </pic:spPr>
                </pic:pic>
              </a:graphicData>
            </a:graphic>
          </wp:inline>
        </w:drawing>
      </w:r>
      <w:r>
        <w:rPr>
          <w:noProof/>
        </w:rPr>
        <w:lastRenderedPageBreak/>
        <w:drawing>
          <wp:inline distT="0" distB="0" distL="0" distR="0" wp14:anchorId="799F5372" wp14:editId="60FB4470">
            <wp:extent cx="6858000" cy="5143500"/>
            <wp:effectExtent l="0" t="0" r="0" b="0"/>
            <wp:docPr id="898144661" name="Picture 75"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44661" name="Picture 75" descr="A close-up of a fabric&#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6085C10" wp14:editId="227D5A80">
            <wp:extent cx="6858000" cy="5280660"/>
            <wp:effectExtent l="0" t="0" r="0" b="2540"/>
            <wp:docPr id="735993571" name="Picture 76"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93571" name="Picture 76" descr="A close-up of a fabric&#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6858000" cy="5280660"/>
                    </a:xfrm>
                    <a:prstGeom prst="rect">
                      <a:avLst/>
                    </a:prstGeom>
                  </pic:spPr>
                </pic:pic>
              </a:graphicData>
            </a:graphic>
          </wp:inline>
        </w:drawing>
      </w:r>
      <w:r>
        <w:rPr>
          <w:noProof/>
        </w:rPr>
        <w:lastRenderedPageBreak/>
        <w:drawing>
          <wp:inline distT="0" distB="0" distL="0" distR="0" wp14:anchorId="39052C4B" wp14:editId="3E05A3DC">
            <wp:extent cx="6858000" cy="5143500"/>
            <wp:effectExtent l="0" t="0" r="0" b="0"/>
            <wp:docPr id="994311812" name="Picture 77"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11812" name="Picture 77" descr="A close-up of a quilt&#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5D403208" wp14:editId="796C1412">
            <wp:extent cx="6858000" cy="4972050"/>
            <wp:effectExtent l="0" t="0" r="0" b="6350"/>
            <wp:docPr id="1396752016" name="Picture 78"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52016" name="Picture 78" descr="A close-up of a quilt&#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6858000" cy="4972050"/>
                    </a:xfrm>
                    <a:prstGeom prst="rect">
                      <a:avLst/>
                    </a:prstGeom>
                  </pic:spPr>
                </pic:pic>
              </a:graphicData>
            </a:graphic>
          </wp:inline>
        </w:drawing>
      </w:r>
      <w:r w:rsidR="00AC1870">
        <w:br w:type="page"/>
      </w:r>
    </w:p>
    <w:p w14:paraId="16F67668" w14:textId="77777777"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77777777"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77777777"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2372E226" w14:textId="77777777" w:rsidR="0097695B" w:rsidRDefault="00AC1870" w:rsidP="003C6205">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77777777"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5395" w:type="dxa"/>
          </w:tcPr>
          <w:p w14:paraId="77133940" w14:textId="63BF77AF"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622DB8">
              <w:rPr>
                <w:color w:val="4472C4" w:themeColor="accent1"/>
              </w:rPr>
              <w:t>1935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622DB8">
              <w:rPr>
                <w:noProof/>
                <w:color w:val="4472C4" w:themeColor="accent1"/>
              </w:rPr>
              <w:t>19</w:t>
            </w:r>
            <w:r w:rsidRPr="00AD5CE1">
              <w:rPr>
                <w:color w:val="4472C4" w:themeColor="accent1"/>
              </w:rPr>
              <w:fldChar w:fldCharType="end"/>
            </w:r>
            <w:r w:rsidRPr="00AD5CE1">
              <w:t xml:space="preserve"> Years</w:t>
            </w:r>
          </w:p>
          <w:p w14:paraId="3788524C" w14:textId="5EDF73F2"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622DB8">
              <w:rPr>
                <w:noProof/>
                <w:color w:val="4472C4" w:themeColor="accent1"/>
              </w:rPr>
              <w:t>1935</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622DB8">
              <w:rPr>
                <w:noProof/>
                <w:color w:val="4472C4" w:themeColor="accent1"/>
              </w:rPr>
              <w:t>10</w:t>
            </w:r>
            <w:r w:rsidRPr="00AD5CE1">
              <w:rPr>
                <w:color w:val="4472C4" w:themeColor="accent1"/>
              </w:rPr>
              <w:fldChar w:fldCharType="end"/>
            </w:r>
            <w:r w:rsidRPr="00AD5CE1">
              <w:t xml:space="preserve"> Years</w:t>
            </w:r>
          </w:p>
          <w:p w14:paraId="03CA05CE" w14:textId="0C258991"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622DB8">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0CDBEA6F"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1"/>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622DB8">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5A59BF95"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622DB8">
              <w:rPr>
                <w:noProof/>
                <w:color w:val="4472C4" w:themeColor="accent1"/>
              </w:rPr>
              <w:t>1</w:t>
            </w:r>
            <w:r>
              <w:rPr>
                <w:color w:val="4472C4" w:themeColor="accent1"/>
              </w:rPr>
              <w:fldChar w:fldCharType="end"/>
            </w:r>
          </w:p>
        </w:tc>
        <w:tc>
          <w:tcPr>
            <w:tcW w:w="5395" w:type="dxa"/>
          </w:tcPr>
          <w:p w14:paraId="3583F86B" w14:textId="3E18F2D3"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622DB8">
              <w:rPr>
                <w:noProof/>
                <w:color w:val="4472C4" w:themeColor="accent1"/>
              </w:rPr>
              <w:t>78</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622DB8">
              <w:rPr>
                <w:noProof/>
                <w:color w:val="4472C4" w:themeColor="accent1"/>
              </w:rPr>
              <w:t>74</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4B3DF124"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77777777" w:rsidR="00D83C6F" w:rsidRDefault="00D83C6F" w:rsidP="00D83C6F">
            <w:r w:rsidRPr="00E622A4">
              <w:rPr>
                <w:b/>
                <w:bCs/>
                <w:i/>
                <w:iCs/>
              </w:rPr>
              <w:t>Other related files:</w:t>
            </w:r>
            <w:r>
              <w:br/>
            </w:r>
            <w:r w:rsidR="0097550E">
              <w:t xml:space="preserve">Scanned </w:t>
            </w:r>
            <w:r>
              <w:t>Patterns</w:t>
            </w:r>
            <w:r w:rsidR="0097550E">
              <w:br/>
              <w:t>Images</w:t>
            </w:r>
            <w:r w:rsidR="0097550E">
              <w:br/>
              <w:t>EQ 8 Files</w:t>
            </w:r>
          </w:p>
          <w:p w14:paraId="070F88AA" w14:textId="77777777" w:rsidR="006C2C15" w:rsidRPr="00AD5CE1" w:rsidRDefault="0097550E" w:rsidP="006C2C15">
            <w:r>
              <w:t>Research Notes</w:t>
            </w:r>
          </w:p>
        </w:tc>
      </w:tr>
      <w:tr w:rsidR="006C2C15" w:rsidRPr="00AD5CE1" w14:paraId="2F3899EC" w14:textId="77777777" w:rsidTr="00BD0010">
        <w:tc>
          <w:tcPr>
            <w:tcW w:w="10790" w:type="dxa"/>
            <w:gridSpan w:val="2"/>
          </w:tcPr>
          <w:p w14:paraId="1D8C6CDA" w14:textId="77777777"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w:t>
            </w:r>
            <w:proofErr w:type="gramStart"/>
            <w:r w:rsidRPr="00C84D35">
              <w:t>Other</w:t>
            </w:r>
            <w:proofErr w:type="gramEnd"/>
            <w:r w:rsidRPr="00C84D35">
              <w:t xml:space="preserve">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proofErr w:type="gramStart"/>
            <w:r>
              <w:t>Button-hole</w:t>
            </w:r>
            <w:proofErr w:type="gramEnd"/>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Default="00C84D35" w:rsidP="00EB408B">
      <w:pPr>
        <w:rPr>
          <w:rFonts w:asciiTheme="majorHAnsi" w:eastAsiaTheme="majorEastAsia" w:hAnsiTheme="majorHAnsi" w:cstheme="majorBidi"/>
          <w:color w:val="2F5496" w:themeColor="accent1" w:themeShade="BF"/>
          <w:sz w:val="40"/>
          <w:szCs w:val="40"/>
        </w:rPr>
      </w:pPr>
    </w:p>
    <w:p w14:paraId="30812762" w14:textId="77777777" w:rsidR="002C1912" w:rsidRDefault="002C1912" w:rsidP="00EB408B">
      <w:pPr>
        <w:rPr>
          <w:rFonts w:asciiTheme="majorHAnsi" w:eastAsiaTheme="majorEastAsia" w:hAnsiTheme="majorHAnsi" w:cstheme="majorBidi"/>
          <w:color w:val="2F5496" w:themeColor="accent1" w:themeShade="BF"/>
          <w:sz w:val="40"/>
          <w:szCs w:val="40"/>
        </w:rPr>
      </w:pPr>
    </w:p>
    <w:p w14:paraId="13CA5D9B" w14:textId="77777777" w:rsidR="002C1912" w:rsidRDefault="002C1912" w:rsidP="002C1912">
      <w:pPr>
        <w:pStyle w:val="Heading2"/>
        <w:shd w:val="clear" w:color="auto" w:fill="FFFFFF"/>
        <w:spacing w:before="450" w:after="450"/>
        <w:rPr>
          <w:rFonts w:ascii="Segoe UI" w:eastAsia="Times New Roman" w:hAnsi="Segoe UI" w:cs="Segoe UI"/>
          <w:color w:val="000000"/>
          <w:sz w:val="72"/>
          <w:szCs w:val="72"/>
        </w:rPr>
      </w:pPr>
      <w:r>
        <w:rPr>
          <w:rFonts w:ascii="Segoe UI" w:hAnsi="Segoe UI" w:cs="Segoe UI"/>
          <w:b/>
          <w:bCs/>
          <w:color w:val="000000"/>
          <w:sz w:val="72"/>
          <w:szCs w:val="72"/>
        </w:rPr>
        <w:t>History &amp; Provenance</w:t>
      </w:r>
    </w:p>
    <w:p w14:paraId="5575CDF0" w14:textId="77777777" w:rsidR="002C1912" w:rsidRDefault="002C1912" w:rsidP="002C1912">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Work Credit: unknown</w:t>
      </w:r>
    </w:p>
    <w:p w14:paraId="236A46BB" w14:textId="77777777" w:rsidR="002C1912" w:rsidRDefault="002C1912" w:rsidP="002C1912">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Date Made: circa 1940, fabrics range from 1890 through 1940’s.</w:t>
      </w:r>
    </w:p>
    <w:p w14:paraId="3F2845E8" w14:textId="77777777" w:rsidR="002C1912" w:rsidRDefault="002C1912" w:rsidP="002C1912">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Ownership History</w:t>
      </w:r>
    </w:p>
    <w:p w14:paraId="070EA42F" w14:textId="77777777" w:rsidR="002C1912" w:rsidRDefault="002C1912" w:rsidP="002C1912">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David Bailey: January 16, 2022</w:t>
      </w:r>
    </w:p>
    <w:p w14:paraId="57BD5CD0" w14:textId="77777777" w:rsidR="002C1912" w:rsidRDefault="002C1912" w:rsidP="002C1912">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Documented by David Bailey</w:t>
      </w:r>
    </w:p>
    <w:p w14:paraId="169E8B2E" w14:textId="77777777" w:rsidR="002C1912" w:rsidRDefault="002C1912" w:rsidP="002C1912">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Overall</w:t>
      </w:r>
    </w:p>
    <w:p w14:paraId="5B4E219A"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Size</w:t>
      </w:r>
    </w:p>
    <w:p w14:paraId="5F6BEC22" w14:textId="77777777" w:rsidR="002C1912" w:rsidRDefault="002C1912" w:rsidP="002C1912">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Length: 80″</w:t>
      </w:r>
    </w:p>
    <w:p w14:paraId="4A4EB05D" w14:textId="77777777" w:rsidR="002C1912" w:rsidRDefault="002C1912" w:rsidP="002C1912">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Width: 76″</w:t>
      </w:r>
    </w:p>
    <w:p w14:paraId="47D0BBB9"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Condition</w:t>
      </w:r>
      <w:r>
        <w:rPr>
          <w:rFonts w:ascii="Segoe UI" w:hAnsi="Segoe UI" w:cs="Segoe UI"/>
          <w:color w:val="000000"/>
          <w:sz w:val="30"/>
          <w:szCs w:val="30"/>
        </w:rPr>
        <w:br/>
        <w:t>Independent of workmanship</w:t>
      </w:r>
    </w:p>
    <w:p w14:paraId="2DBE7D2D" w14:textId="77777777" w:rsidR="002C1912" w:rsidRDefault="002C1912" w:rsidP="002C1912">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Very Good</w:t>
      </w:r>
    </w:p>
    <w:p w14:paraId="7FD5006F" w14:textId="77777777" w:rsidR="002C1912" w:rsidRDefault="002C1912" w:rsidP="002C1912">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 xml:space="preserve">Description: There are a few places where the seams have </w:t>
      </w:r>
      <w:proofErr w:type="gramStart"/>
      <w:r>
        <w:rPr>
          <w:rFonts w:ascii="Segoe UI" w:hAnsi="Segoe UI" w:cs="Segoe UI"/>
          <w:color w:val="000000"/>
          <w:sz w:val="30"/>
          <w:szCs w:val="30"/>
        </w:rPr>
        <w:t>opened</w:t>
      </w:r>
      <w:proofErr w:type="gramEnd"/>
      <w:r>
        <w:rPr>
          <w:rFonts w:ascii="Segoe UI" w:hAnsi="Segoe UI" w:cs="Segoe UI"/>
          <w:color w:val="000000"/>
          <w:sz w:val="30"/>
          <w:szCs w:val="30"/>
        </w:rPr>
        <w:t xml:space="preserve"> or the weave of the fabric has released the stitching. This is only observed on the backing. Although soft, the fabric of the backing appears to consist of a much looser weave than the fabric on the front. This likely allowed the fabric to unweave. It is clear, that the rest of the seams on the back are headed for the same fate.</w:t>
      </w:r>
    </w:p>
    <w:p w14:paraId="297EA168" w14:textId="77777777" w:rsidR="002C1912" w:rsidRDefault="002C1912" w:rsidP="002C1912">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Top</w:t>
      </w:r>
    </w:p>
    <w:p w14:paraId="7A02C8A7"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57D89F82" w14:textId="77777777" w:rsidR="002C1912" w:rsidRDefault="002C1912" w:rsidP="002C1912">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2C6C2D32" w14:textId="77777777" w:rsidR="002C1912" w:rsidRDefault="002C1912" w:rsidP="002C1912">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Prints &amp; Solids</w:t>
      </w:r>
    </w:p>
    <w:p w14:paraId="4D0EB161" w14:textId="77777777" w:rsidR="002C1912" w:rsidRDefault="002C1912" w:rsidP="002C1912">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Predominant Colors: Whites, reds, blues, greens.</w:t>
      </w:r>
    </w:p>
    <w:p w14:paraId="47B7A463"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6B2A551C" w14:textId="77777777" w:rsidR="002C1912" w:rsidRDefault="002C1912" w:rsidP="002C1912">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Grid</w:t>
      </w:r>
    </w:p>
    <w:p w14:paraId="521009A2" w14:textId="77777777" w:rsidR="002C1912" w:rsidRDefault="002C1912" w:rsidP="002C1912">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Grid Dimension 10 columns x 4 rows.</w:t>
      </w:r>
    </w:p>
    <w:p w14:paraId="4C4E6C6F" w14:textId="77777777" w:rsidR="002C1912" w:rsidRDefault="002C1912" w:rsidP="002C1912">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40 rectangles make from random straight-edging piecing shapes and sizes.</w:t>
      </w:r>
    </w:p>
    <w:p w14:paraId="77A2BD55" w14:textId="77777777" w:rsidR="002C1912" w:rsidRDefault="002C1912" w:rsidP="002C1912">
      <w:pPr>
        <w:numPr>
          <w:ilvl w:val="1"/>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Block Sizes</w:t>
      </w:r>
    </w:p>
    <w:p w14:paraId="39464C02" w14:textId="77777777" w:rsidR="002C1912" w:rsidRDefault="002C1912" w:rsidP="002C1912">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Length: ~20″</w:t>
      </w:r>
    </w:p>
    <w:p w14:paraId="58DEB261" w14:textId="77777777" w:rsidR="002C1912" w:rsidRDefault="002C1912" w:rsidP="002C1912">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Width: ~7.5″</w:t>
      </w:r>
    </w:p>
    <w:p w14:paraId="726E2247" w14:textId="77777777" w:rsidR="002C1912" w:rsidRDefault="002C1912" w:rsidP="002C1912">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Straight Setting</w:t>
      </w:r>
    </w:p>
    <w:p w14:paraId="06260558"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Other</w:t>
      </w:r>
    </w:p>
    <w:p w14:paraId="7BA7A4B5" w14:textId="77777777" w:rsidR="002C1912" w:rsidRDefault="002C1912" w:rsidP="002C1912">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Techniques Used: Patchwork</w:t>
      </w:r>
    </w:p>
    <w:p w14:paraId="6966A63E" w14:textId="77777777" w:rsidR="002C1912" w:rsidRDefault="002C1912" w:rsidP="002C1912">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Stitching Methods:</w:t>
      </w:r>
    </w:p>
    <w:p w14:paraId="22048758" w14:textId="77777777" w:rsidR="002C1912" w:rsidRDefault="002C1912" w:rsidP="002C1912">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Blocks: Hand</w:t>
      </w:r>
    </w:p>
    <w:p w14:paraId="22C9073F" w14:textId="77777777" w:rsidR="002C1912" w:rsidRDefault="002C1912" w:rsidP="002C1912">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Top: Hand</w:t>
      </w:r>
    </w:p>
    <w:p w14:paraId="1527D248" w14:textId="77777777" w:rsidR="002C1912" w:rsidRDefault="002C1912" w:rsidP="002C1912">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Workmanship:</w:t>
      </w:r>
    </w:p>
    <w:p w14:paraId="33BAD831" w14:textId="77777777" w:rsidR="002C1912" w:rsidRDefault="002C1912" w:rsidP="002C1912">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Piecing: Very Good</w:t>
      </w:r>
    </w:p>
    <w:p w14:paraId="2204A6F2" w14:textId="77777777" w:rsidR="002C1912" w:rsidRDefault="002C1912" w:rsidP="002C1912">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Setting: Very Good</w:t>
      </w:r>
    </w:p>
    <w:p w14:paraId="27854EE8" w14:textId="702AC7BE" w:rsidR="002C1912" w:rsidRDefault="002C1912" w:rsidP="002C1912">
      <w:pPr>
        <w:rPr>
          <w:rFonts w:ascii="Times New Roman" w:hAnsi="Times New Roman" w:cs="Times New Roman"/>
        </w:rPr>
      </w:pPr>
      <w:r>
        <w:lastRenderedPageBreak/>
        <w:fldChar w:fldCharType="begin"/>
      </w:r>
      <w:r>
        <w:instrText xml:space="preserve"> INCLUDEPICTURE "https://i0.wp.com/just-for-the-fun-of-it.com/wp-content/uploads/2022/09/p1030578.webp?resize=750%2C766&amp;ssl=1" \* MERGEFORMATINET </w:instrText>
      </w:r>
      <w:r>
        <w:fldChar w:fldCharType="separate"/>
      </w:r>
      <w:r>
        <w:rPr>
          <w:noProof/>
        </w:rPr>
        <w:drawing>
          <wp:inline distT="0" distB="0" distL="0" distR="0" wp14:anchorId="6098EF84" wp14:editId="0C067E5F">
            <wp:extent cx="6858000" cy="7004050"/>
            <wp:effectExtent l="0" t="0" r="0" b="6350"/>
            <wp:docPr id="10248177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700405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"https://i0.wp.com/just-for-the-fun-of-it.com/wp-content/uploads/2022/09/p1030322.webp?resize=750%2C563&amp;ssl=1" \* MERGEFORMATINET </w:instrText>
      </w:r>
      <w:r>
        <w:fldChar w:fldCharType="separate"/>
      </w:r>
      <w:r>
        <w:rPr>
          <w:noProof/>
        </w:rPr>
        <w:drawing>
          <wp:inline distT="0" distB="0" distL="0" distR="0" wp14:anchorId="66298A25" wp14:editId="3B38107B">
            <wp:extent cx="6858000" cy="5154295"/>
            <wp:effectExtent l="0" t="0" r="0" b="1905"/>
            <wp:docPr id="185159564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"https://i0.wp.com/just-for-the-fun-of-it.com/wp-content/uploads/2022/09/p1030323.webp?resize=750%2C563&amp;ssl=1" \* MERGEFORMATINET </w:instrText>
      </w:r>
      <w:r>
        <w:fldChar w:fldCharType="separate"/>
      </w:r>
      <w:r>
        <w:rPr>
          <w:noProof/>
        </w:rPr>
        <w:drawing>
          <wp:inline distT="0" distB="0" distL="0" distR="0" wp14:anchorId="62A59C8F" wp14:editId="0B334D08">
            <wp:extent cx="6858000" cy="5154295"/>
            <wp:effectExtent l="0" t="0" r="0" b="1905"/>
            <wp:docPr id="14144117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"https://i0.wp.com/just-for-the-fun-of-it.com/wp-content/uploads/2022/09/p1030324.webp?resize=750%2C554&amp;ssl=1" \* MERGEFORMATINET </w:instrText>
      </w:r>
      <w:r>
        <w:fldChar w:fldCharType="separate"/>
      </w:r>
      <w:r>
        <w:rPr>
          <w:noProof/>
        </w:rPr>
        <w:drawing>
          <wp:inline distT="0" distB="0" distL="0" distR="0" wp14:anchorId="0674021A" wp14:editId="719150BB">
            <wp:extent cx="6858000" cy="5070475"/>
            <wp:effectExtent l="0" t="0" r="0" b="0"/>
            <wp:docPr id="8031378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507047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"https://i0.wp.com/just-for-the-fun-of-it.com/wp-content/uploads/2022/09/p1030326.webp?resize=750%2C563&amp;ssl=1" \* MERGEFORMATINET </w:instrText>
      </w:r>
      <w:r>
        <w:fldChar w:fldCharType="separate"/>
      </w:r>
      <w:r>
        <w:rPr>
          <w:noProof/>
        </w:rPr>
        <w:drawing>
          <wp:inline distT="0" distB="0" distL="0" distR="0" wp14:anchorId="2B81655B" wp14:editId="4F62073F">
            <wp:extent cx="6858000" cy="5154295"/>
            <wp:effectExtent l="0" t="0" r="0" b="1905"/>
            <wp:docPr id="9662837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"https://i0.wp.com/just-for-the-fun-of-it.com/wp-content/uploads/2022/09/p1030327.webp?resize=750%2C563&amp;ssl=1" \* MERGEFORMATINET </w:instrText>
      </w:r>
      <w:r>
        <w:fldChar w:fldCharType="separate"/>
      </w:r>
      <w:r>
        <w:rPr>
          <w:noProof/>
        </w:rPr>
        <w:drawing>
          <wp:inline distT="0" distB="0" distL="0" distR="0" wp14:anchorId="1E1A1998" wp14:editId="28F7D7E5">
            <wp:extent cx="6858000" cy="5154295"/>
            <wp:effectExtent l="0" t="0" r="0" b="1905"/>
            <wp:docPr id="19815693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"https://i0.wp.com/just-for-the-fun-of-it.com/wp-content/uploads/2022/09/p1030328.webp?resize=750%2C563&amp;ssl=1" \* MERGEFORMATINET </w:instrText>
      </w:r>
      <w:r>
        <w:fldChar w:fldCharType="separate"/>
      </w:r>
      <w:r>
        <w:rPr>
          <w:noProof/>
        </w:rPr>
        <w:drawing>
          <wp:inline distT="0" distB="0" distL="0" distR="0" wp14:anchorId="6A54A546" wp14:editId="6CE8A144">
            <wp:extent cx="6858000" cy="5154295"/>
            <wp:effectExtent l="0" t="0" r="0" b="1905"/>
            <wp:docPr id="12119754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"https://i0.wp.com/just-for-the-fun-of-it.com/wp-content/uploads/2022/09/p1030329.webp?resize=750%2C563&amp;ssl=1" \* MERGEFORMATINET </w:instrText>
      </w:r>
      <w:r>
        <w:fldChar w:fldCharType="separate"/>
      </w:r>
      <w:r>
        <w:rPr>
          <w:noProof/>
        </w:rPr>
        <w:drawing>
          <wp:inline distT="0" distB="0" distL="0" distR="0" wp14:anchorId="4C554C17" wp14:editId="1A32A934">
            <wp:extent cx="6858000" cy="5154295"/>
            <wp:effectExtent l="0" t="0" r="0" b="1905"/>
            <wp:docPr id="13057468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"https://i0.wp.com/just-for-the-fun-of-it.com/wp-content/uploads/2022/09/p1030330.webp?resize=750%2C563&amp;ssl=1" \* MERGEFORMATINET </w:instrText>
      </w:r>
      <w:r>
        <w:fldChar w:fldCharType="separate"/>
      </w:r>
      <w:r>
        <w:rPr>
          <w:noProof/>
        </w:rPr>
        <w:drawing>
          <wp:inline distT="0" distB="0" distL="0" distR="0" wp14:anchorId="7F54EA24" wp14:editId="2AAC4412">
            <wp:extent cx="6858000" cy="5154295"/>
            <wp:effectExtent l="0" t="0" r="0" b="1905"/>
            <wp:docPr id="20502096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"https://i0.wp.com/just-for-the-fun-of-it.com/wp-content/uploads/2022/09/p1030579.webp?resize=750%2C563&amp;ssl=1" \* MERGEFORMATINET </w:instrText>
      </w:r>
      <w:r>
        <w:fldChar w:fldCharType="separate"/>
      </w:r>
      <w:r>
        <w:rPr>
          <w:noProof/>
        </w:rPr>
        <w:drawing>
          <wp:inline distT="0" distB="0" distL="0" distR="0" wp14:anchorId="77A75478" wp14:editId="3B5A006A">
            <wp:extent cx="6858000" cy="5154295"/>
            <wp:effectExtent l="0" t="0" r="0" b="1905"/>
            <wp:docPr id="1595931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"https://i0.wp.com/just-for-the-fun-of-it.com/wp-content/uploads/2022/09/p1030580.webp?resize=750%2C563&amp;ssl=1" \* MERGEFORMATINET </w:instrText>
      </w:r>
      <w:r>
        <w:fldChar w:fldCharType="separate"/>
      </w:r>
      <w:r>
        <w:rPr>
          <w:noProof/>
        </w:rPr>
        <w:drawing>
          <wp:inline distT="0" distB="0" distL="0" distR="0" wp14:anchorId="69608749" wp14:editId="294991D9">
            <wp:extent cx="6858000" cy="5154295"/>
            <wp:effectExtent l="0" t="0" r="0" b="1905"/>
            <wp:docPr id="15961110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"https://i0.wp.com/just-for-the-fun-of-it.com/wp-content/uploads/2022/09/p1030581.webp?resize=750%2C1000&amp;ssl=1" \* MERGEFORMATINET </w:instrText>
      </w:r>
      <w:r>
        <w:fldChar w:fldCharType="separate"/>
      </w:r>
      <w:r>
        <w:rPr>
          <w:noProof/>
        </w:rPr>
        <w:drawing>
          <wp:inline distT="0" distB="0" distL="0" distR="0" wp14:anchorId="3732F9ED" wp14:editId="3B08C9DA">
            <wp:extent cx="6855460" cy="9144000"/>
            <wp:effectExtent l="0" t="0" r="2540" b="0"/>
            <wp:docPr id="12004981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"https://i0.wp.com/just-for-the-fun-of-it.com/wp-content/uploads/2022/09/p1030582.webp?resize=750%2C1000&amp;ssl=1" \* MERGEFORMATINET </w:instrText>
      </w:r>
      <w:r>
        <w:fldChar w:fldCharType="separate"/>
      </w:r>
      <w:r>
        <w:rPr>
          <w:noProof/>
        </w:rPr>
        <w:drawing>
          <wp:inline distT="0" distB="0" distL="0" distR="0" wp14:anchorId="39AABCFC" wp14:editId="2DACF580">
            <wp:extent cx="6855460" cy="9144000"/>
            <wp:effectExtent l="0" t="0" r="2540" b="0"/>
            <wp:docPr id="6431445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"https://i0.wp.com/just-for-the-fun-of-it.com/wp-content/uploads/2022/09/p1030583.webp?resize=582%2C1024&amp;ssl=1" \* MERGEFORMATINET </w:instrText>
      </w:r>
      <w:r>
        <w:fldChar w:fldCharType="separate"/>
      </w:r>
      <w:r>
        <w:rPr>
          <w:noProof/>
        </w:rPr>
        <w:drawing>
          <wp:inline distT="0" distB="0" distL="0" distR="0" wp14:anchorId="6620D8C0" wp14:editId="70811AC4">
            <wp:extent cx="5194300" cy="9144000"/>
            <wp:effectExtent l="0" t="0" r="0" b="0"/>
            <wp:docPr id="10976296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9430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"https://i0.wp.com/just-for-the-fun-of-it.com/wp-content/uploads/2022/09/p1030584.webp?resize=690%2C1024&amp;ssl=1" \* MERGEFORMATINET </w:instrText>
      </w:r>
      <w:r>
        <w:fldChar w:fldCharType="separate"/>
      </w:r>
      <w:r>
        <w:rPr>
          <w:noProof/>
        </w:rPr>
        <w:drawing>
          <wp:inline distT="0" distB="0" distL="0" distR="0" wp14:anchorId="1528295A" wp14:editId="02678B99">
            <wp:extent cx="6163945" cy="9144000"/>
            <wp:effectExtent l="0" t="0" r="0" b="0"/>
            <wp:docPr id="1893180709" name="Picture 28"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80709" name="Picture 28" descr="A close-up of a fabric&#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63945"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"https://i0.wp.com/just-for-the-fun-of-it.com/wp-content/uploads/2022/09/p1030585.webp?resize=750%2C1000&amp;ssl=1" \* MERGEFORMATINET </w:instrText>
      </w:r>
      <w:r>
        <w:fldChar w:fldCharType="separate"/>
      </w:r>
      <w:r>
        <w:rPr>
          <w:noProof/>
        </w:rPr>
        <w:drawing>
          <wp:inline distT="0" distB="0" distL="0" distR="0" wp14:anchorId="40C70EE1" wp14:editId="757757D7">
            <wp:extent cx="6855460" cy="9144000"/>
            <wp:effectExtent l="0" t="0" r="2540" b="0"/>
            <wp:docPr id="110279857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"https://i0.wp.com/just-for-the-fun-of-it.com/wp-content/uploads/2022/09/p1030586.webp?resize=750%2C563&amp;ssl=1" \* MERGEFORMATINET </w:instrText>
      </w:r>
      <w:r>
        <w:fldChar w:fldCharType="separate"/>
      </w:r>
      <w:r>
        <w:rPr>
          <w:noProof/>
        </w:rPr>
        <w:drawing>
          <wp:inline distT="0" distB="0" distL="0" distR="0" wp14:anchorId="2F929585" wp14:editId="2BC0B088">
            <wp:extent cx="6858000" cy="5154295"/>
            <wp:effectExtent l="0" t="0" r="0" b="1905"/>
            <wp:docPr id="14190195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4030EE93" w14:textId="77777777" w:rsidR="002C1912" w:rsidRDefault="002C1912" w:rsidP="002C1912">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Back</w:t>
      </w:r>
    </w:p>
    <w:p w14:paraId="303D6481"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3E45804E" w14:textId="77777777" w:rsidR="002C1912" w:rsidRDefault="002C1912" w:rsidP="002C1912">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0B580934" w14:textId="77777777" w:rsidR="002C1912" w:rsidRDefault="002C1912" w:rsidP="002C1912">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Prints</w:t>
      </w:r>
    </w:p>
    <w:p w14:paraId="4B65D3B3" w14:textId="77777777" w:rsidR="002C1912" w:rsidRDefault="002C1912" w:rsidP="002C1912">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Predominant Colors: Yellow and red. One strip of blue.</w:t>
      </w:r>
    </w:p>
    <w:p w14:paraId="1C7762A1"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2B0F83D8" w14:textId="77777777" w:rsidR="002C1912" w:rsidRDefault="002C1912" w:rsidP="002C1912">
      <w:pPr>
        <w:numPr>
          <w:ilvl w:val="0"/>
          <w:numId w:val="14"/>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Strips that run the width of the quilt.</w:t>
      </w:r>
    </w:p>
    <w:p w14:paraId="0D41C8A4" w14:textId="77777777" w:rsidR="002C1912" w:rsidRDefault="002C1912" w:rsidP="002C1912">
      <w:pPr>
        <w:numPr>
          <w:ilvl w:val="1"/>
          <w:numId w:val="14"/>
        </w:numPr>
        <w:shd w:val="clear" w:color="auto" w:fill="FFFFFF"/>
        <w:rPr>
          <w:rFonts w:ascii="Segoe UI" w:hAnsi="Segoe UI" w:cs="Segoe UI"/>
          <w:color w:val="000000"/>
          <w:sz w:val="30"/>
          <w:szCs w:val="30"/>
        </w:rPr>
      </w:pPr>
      <w:r>
        <w:rPr>
          <w:rFonts w:ascii="Segoe UI" w:hAnsi="Segoe UI" w:cs="Segoe UI"/>
          <w:color w:val="000000"/>
          <w:sz w:val="30"/>
          <w:szCs w:val="30"/>
        </w:rPr>
        <w:t>Count of Strips: 14</w:t>
      </w:r>
    </w:p>
    <w:p w14:paraId="2FBB06E2" w14:textId="77777777" w:rsidR="002C1912" w:rsidRDefault="002C1912" w:rsidP="002C1912">
      <w:pPr>
        <w:numPr>
          <w:ilvl w:val="1"/>
          <w:numId w:val="14"/>
        </w:numPr>
        <w:shd w:val="clear" w:color="auto" w:fill="FFFFFF"/>
        <w:rPr>
          <w:rFonts w:ascii="Segoe UI" w:hAnsi="Segoe UI" w:cs="Segoe UI"/>
          <w:color w:val="000000"/>
          <w:sz w:val="30"/>
          <w:szCs w:val="30"/>
        </w:rPr>
      </w:pPr>
      <w:r>
        <w:rPr>
          <w:rFonts w:ascii="Segoe UI" w:hAnsi="Segoe UI" w:cs="Segoe UI"/>
          <w:strike/>
          <w:color w:val="000000"/>
          <w:sz w:val="30"/>
          <w:szCs w:val="30"/>
        </w:rPr>
        <w:t>Width: widths vary</w:t>
      </w:r>
    </w:p>
    <w:p w14:paraId="3503D4A2"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Other</w:t>
      </w:r>
    </w:p>
    <w:p w14:paraId="6F011E18" w14:textId="77777777" w:rsidR="002C1912" w:rsidRDefault="002C1912" w:rsidP="002C1912">
      <w:pPr>
        <w:numPr>
          <w:ilvl w:val="0"/>
          <w:numId w:val="15"/>
        </w:numPr>
        <w:shd w:val="clear" w:color="auto" w:fill="FFFFFF"/>
        <w:rPr>
          <w:rFonts w:ascii="Segoe UI" w:hAnsi="Segoe UI" w:cs="Segoe UI"/>
          <w:color w:val="000000"/>
          <w:sz w:val="30"/>
          <w:szCs w:val="30"/>
        </w:rPr>
      </w:pPr>
      <w:r>
        <w:rPr>
          <w:rFonts w:ascii="Segoe UI" w:hAnsi="Segoe UI" w:cs="Segoe UI"/>
          <w:color w:val="000000"/>
          <w:sz w:val="30"/>
          <w:szCs w:val="30"/>
        </w:rPr>
        <w:t>Stitching Methods:</w:t>
      </w:r>
    </w:p>
    <w:p w14:paraId="18EC775B" w14:textId="77777777" w:rsidR="002C1912" w:rsidRDefault="002C1912" w:rsidP="002C1912">
      <w:pPr>
        <w:numPr>
          <w:ilvl w:val="1"/>
          <w:numId w:val="15"/>
        </w:numPr>
        <w:shd w:val="clear" w:color="auto" w:fill="FFFFFF"/>
        <w:rPr>
          <w:rFonts w:ascii="Segoe UI" w:hAnsi="Segoe UI" w:cs="Segoe UI"/>
          <w:color w:val="000000"/>
          <w:sz w:val="30"/>
          <w:szCs w:val="30"/>
        </w:rPr>
      </w:pPr>
      <w:r>
        <w:rPr>
          <w:rFonts w:ascii="Segoe UI" w:hAnsi="Segoe UI" w:cs="Segoe UI"/>
          <w:color w:val="000000"/>
          <w:sz w:val="30"/>
          <w:szCs w:val="30"/>
        </w:rPr>
        <w:t>Blocks: Hand</w:t>
      </w:r>
    </w:p>
    <w:p w14:paraId="42ABA278" w14:textId="77777777" w:rsidR="002C1912" w:rsidRDefault="002C1912" w:rsidP="002C1912">
      <w:pPr>
        <w:numPr>
          <w:ilvl w:val="0"/>
          <w:numId w:val="15"/>
        </w:numPr>
        <w:shd w:val="clear" w:color="auto" w:fill="FFFFFF"/>
        <w:rPr>
          <w:rFonts w:ascii="Segoe UI" w:hAnsi="Segoe UI" w:cs="Segoe UI"/>
          <w:color w:val="000000"/>
          <w:sz w:val="30"/>
          <w:szCs w:val="30"/>
        </w:rPr>
      </w:pPr>
      <w:r>
        <w:rPr>
          <w:rFonts w:ascii="Segoe UI" w:hAnsi="Segoe UI" w:cs="Segoe UI"/>
          <w:color w:val="000000"/>
          <w:sz w:val="30"/>
          <w:szCs w:val="30"/>
        </w:rPr>
        <w:t>Workmanship:</w:t>
      </w:r>
    </w:p>
    <w:p w14:paraId="4D84A937" w14:textId="77777777" w:rsidR="002C1912" w:rsidRDefault="002C1912" w:rsidP="002C1912">
      <w:pPr>
        <w:numPr>
          <w:ilvl w:val="1"/>
          <w:numId w:val="15"/>
        </w:numPr>
        <w:shd w:val="clear" w:color="auto" w:fill="FFFFFF"/>
        <w:rPr>
          <w:rFonts w:ascii="Segoe UI" w:hAnsi="Segoe UI" w:cs="Segoe UI"/>
          <w:color w:val="000000"/>
          <w:sz w:val="30"/>
          <w:szCs w:val="30"/>
        </w:rPr>
      </w:pPr>
      <w:r>
        <w:rPr>
          <w:rFonts w:ascii="Segoe UI" w:hAnsi="Segoe UI" w:cs="Segoe UI"/>
          <w:color w:val="000000"/>
          <w:sz w:val="30"/>
          <w:szCs w:val="30"/>
        </w:rPr>
        <w:t>Piecing: Good</w:t>
      </w:r>
    </w:p>
    <w:p w14:paraId="755C71BA" w14:textId="77777777" w:rsidR="002C1912" w:rsidRDefault="002C1912" w:rsidP="002C1912">
      <w:pPr>
        <w:numPr>
          <w:ilvl w:val="0"/>
          <w:numId w:val="15"/>
        </w:numPr>
        <w:shd w:val="clear" w:color="auto" w:fill="FFFFFF"/>
        <w:rPr>
          <w:rFonts w:ascii="Segoe UI" w:hAnsi="Segoe UI" w:cs="Segoe UI"/>
          <w:color w:val="000000"/>
          <w:sz w:val="30"/>
          <w:szCs w:val="30"/>
        </w:rPr>
      </w:pPr>
      <w:r>
        <w:rPr>
          <w:rFonts w:ascii="Segoe UI" w:hAnsi="Segoe UI" w:cs="Segoe UI"/>
          <w:color w:val="000000"/>
          <w:sz w:val="30"/>
          <w:szCs w:val="30"/>
        </w:rPr>
        <w:t>Other Descriptions: Some seams are coming loose. This may be due to the weave of the fabric that was used.</w:t>
      </w:r>
    </w:p>
    <w:p w14:paraId="7683E919" w14:textId="36282138" w:rsidR="002C1912" w:rsidRDefault="002C1912" w:rsidP="002C1912">
      <w:pPr>
        <w:rPr>
          <w:rFonts w:ascii="Times New Roman" w:hAnsi="Times New Roman" w:cs="Times New Roman"/>
        </w:rPr>
      </w:pPr>
      <w:r>
        <w:lastRenderedPageBreak/>
        <w:fldChar w:fldCharType="begin"/>
      </w:r>
      <w:r>
        <w:instrText xml:space="preserve"> INCLUDEPICTURE "https://i0.wp.com/just-for-the-fun-of-it.com/wp-content/uploads/2022/09/p1030587.webp?resize=750%2C785&amp;ssl=1" \* MERGEFORMATINET </w:instrText>
      </w:r>
      <w:r>
        <w:fldChar w:fldCharType="separate"/>
      </w:r>
      <w:r>
        <w:rPr>
          <w:noProof/>
        </w:rPr>
        <w:drawing>
          <wp:inline distT="0" distB="0" distL="0" distR="0" wp14:anchorId="257EE99B" wp14:editId="071B1CAF">
            <wp:extent cx="6858000" cy="7182485"/>
            <wp:effectExtent l="0" t="0" r="0" b="5715"/>
            <wp:docPr id="18831117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58000" cy="718248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"https://i0.wp.com/just-for-the-fun-of-it.com/wp-content/uploads/2022/09/p1030334.webp?resize=750%2C563&amp;ssl=1" \* MERGEFORMATINET </w:instrText>
      </w:r>
      <w:r>
        <w:fldChar w:fldCharType="separate"/>
      </w:r>
      <w:r>
        <w:rPr>
          <w:noProof/>
        </w:rPr>
        <w:drawing>
          <wp:inline distT="0" distB="0" distL="0" distR="0" wp14:anchorId="10D4B46E" wp14:editId="5963259A">
            <wp:extent cx="6858000" cy="5154295"/>
            <wp:effectExtent l="0" t="0" r="0" b="1905"/>
            <wp:docPr id="234280669" name="Picture 24" descr="A red and white patchwork on a blue and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80669" name="Picture 24" descr="A red and white patchwork on a blue and white blanket&#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"https://i0.wp.com/just-for-the-fun-of-it.com/wp-content/uploads/2022/09/p1030335.webp?resize=750%2C563&amp;ssl=1" \* MERGEFORMATINET </w:instrText>
      </w:r>
      <w:r>
        <w:fldChar w:fldCharType="separate"/>
      </w:r>
      <w:r>
        <w:rPr>
          <w:noProof/>
        </w:rPr>
        <w:drawing>
          <wp:inline distT="0" distB="0" distL="0" distR="0" wp14:anchorId="4B1AA0A0" wp14:editId="17708BA2">
            <wp:extent cx="6858000" cy="5154295"/>
            <wp:effectExtent l="0" t="0" r="0" b="1905"/>
            <wp:docPr id="3352135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"https://i0.wp.com/just-for-the-fun-of-it.com/wp-content/uploads/2022/09/p1030336.webp?resize=750%2C672&amp;ssl=1" \* MERGEFORMATINET </w:instrText>
      </w:r>
      <w:r>
        <w:fldChar w:fldCharType="separate"/>
      </w:r>
      <w:r>
        <w:rPr>
          <w:noProof/>
        </w:rPr>
        <w:drawing>
          <wp:inline distT="0" distB="0" distL="0" distR="0" wp14:anchorId="5790EA99" wp14:editId="4BA6678E">
            <wp:extent cx="6858000" cy="6147435"/>
            <wp:effectExtent l="0" t="0" r="0" b="0"/>
            <wp:docPr id="2052223843" name="Picture 22" descr="A close-up of a floral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23843" name="Picture 22" descr="A close-up of a floral fabric&#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58000" cy="614743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"https://i0.wp.com/just-for-the-fun-of-it.com/wp-content/uploads/2022/09/p1030337.webp?resize=750%2C431&amp;ssl=1" \* MERGEFORMATINET </w:instrText>
      </w:r>
      <w:r>
        <w:fldChar w:fldCharType="separate"/>
      </w:r>
      <w:r>
        <w:rPr>
          <w:noProof/>
        </w:rPr>
        <w:drawing>
          <wp:inline distT="0" distB="0" distL="0" distR="0" wp14:anchorId="6D84CC91" wp14:editId="49DF7E90">
            <wp:extent cx="6858000" cy="3941445"/>
            <wp:effectExtent l="0" t="0" r="0" b="0"/>
            <wp:docPr id="1386607220" name="Picture 21"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07220" name="Picture 21" descr="A close-up of a fabric&#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58000" cy="394144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"https://i0.wp.com/just-for-the-fun-of-it.com/wp-content/uploads/2022/09/p1030339.webp?resize=750%2C563&amp;ssl=1" \* MERGEFORMATINET </w:instrText>
      </w:r>
      <w:r>
        <w:fldChar w:fldCharType="separate"/>
      </w:r>
      <w:r>
        <w:rPr>
          <w:noProof/>
        </w:rPr>
        <w:drawing>
          <wp:inline distT="0" distB="0" distL="0" distR="0" wp14:anchorId="1AA8C07A" wp14:editId="1E073B32">
            <wp:extent cx="6858000" cy="5154295"/>
            <wp:effectExtent l="0" t="0" r="0" b="1905"/>
            <wp:docPr id="752150587" name="Picture 20" descr="A hand on a floral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50587" name="Picture 20" descr="A hand on a floral fabric&#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"https://i0.wp.com/just-for-the-fun-of-it.com/wp-content/uploads/2022/09/p1030340.webp?resize=750%2C563&amp;ssl=1" \* MERGEFORMATINET </w:instrText>
      </w:r>
      <w:r>
        <w:fldChar w:fldCharType="separate"/>
      </w:r>
      <w:r>
        <w:rPr>
          <w:noProof/>
        </w:rPr>
        <w:drawing>
          <wp:inline distT="0" distB="0" distL="0" distR="0" wp14:anchorId="56ECCE14" wp14:editId="1676C1B0">
            <wp:extent cx="6858000" cy="5154295"/>
            <wp:effectExtent l="0" t="0" r="0" b="1905"/>
            <wp:docPr id="1270766596" name="Picture 19"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66596" name="Picture 19" descr="A close-up of a fabric&#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"https://i0.wp.com/just-for-the-fun-of-it.com/wp-content/uploads/2022/09/p1030341.webp?resize=750%2C563&amp;ssl=1" \* MERGEFORMATINET </w:instrText>
      </w:r>
      <w:r>
        <w:fldChar w:fldCharType="separate"/>
      </w:r>
      <w:r>
        <w:rPr>
          <w:noProof/>
        </w:rPr>
        <w:drawing>
          <wp:inline distT="0" distB="0" distL="0" distR="0" wp14:anchorId="55AAB33A" wp14:editId="64F12C37">
            <wp:extent cx="6858000" cy="5154295"/>
            <wp:effectExtent l="0" t="0" r="0" b="1905"/>
            <wp:docPr id="184478449" name="Picture 18" descr="A person sewing a fabric with a red and white flower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8449" name="Picture 18" descr="A person sewing a fabric with a red and white flower pattern&#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"https://i0.wp.com/just-for-the-fun-of-it.com/wp-content/uploads/2022/09/p1030343.webp?resize=750%2C442&amp;ssl=1" \* MERGEFORMATINET </w:instrText>
      </w:r>
      <w:r>
        <w:fldChar w:fldCharType="separate"/>
      </w:r>
      <w:r>
        <w:rPr>
          <w:noProof/>
        </w:rPr>
        <w:drawing>
          <wp:inline distT="0" distB="0" distL="0" distR="0" wp14:anchorId="10AA895F" wp14:editId="133A2B6D">
            <wp:extent cx="6858000" cy="4046220"/>
            <wp:effectExtent l="0" t="0" r="0" b="5080"/>
            <wp:docPr id="63864250" name="Picture 17" descr="A close-up of a yellow fabric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64250" name="Picture 17" descr="A close-up of a yellow fabric with flowers&#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58000" cy="404622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"https://i0.wp.com/just-for-the-fun-of-it.com/wp-content/uploads/2022/09/p1030345.webp?resize=750%2C563&amp;ssl=1" \* MERGEFORMATINET </w:instrText>
      </w:r>
      <w:r>
        <w:fldChar w:fldCharType="separate"/>
      </w:r>
      <w:r>
        <w:rPr>
          <w:noProof/>
        </w:rPr>
        <w:drawing>
          <wp:inline distT="0" distB="0" distL="0" distR="0" wp14:anchorId="7964B80E" wp14:editId="00F8073D">
            <wp:extent cx="6858000" cy="5154295"/>
            <wp:effectExtent l="0" t="0" r="0" b="1905"/>
            <wp:docPr id="21134341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"https://i0.wp.com/just-for-the-fun-of-it.com/wp-content/uploads/2022/09/p1030346.webp?resize=750%2C563&amp;ssl=1" \* MERGEFORMATINET </w:instrText>
      </w:r>
      <w:r>
        <w:fldChar w:fldCharType="separate"/>
      </w:r>
      <w:r>
        <w:rPr>
          <w:noProof/>
        </w:rPr>
        <w:drawing>
          <wp:inline distT="0" distB="0" distL="0" distR="0" wp14:anchorId="27F5FA48" wp14:editId="39A0A839">
            <wp:extent cx="6858000" cy="5154295"/>
            <wp:effectExtent l="0" t="0" r="0" b="1905"/>
            <wp:docPr id="647797631" name="Picture 15"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97631" name="Picture 15" descr="A close-up of a fabric&#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"https://i0.wp.com/just-for-the-fun-of-it.com/wp-content/uploads/2022/09/p1030347.webp?resize=750%2C563&amp;ssl=1" \* MERGEFORMATINET </w:instrText>
      </w:r>
      <w:r>
        <w:fldChar w:fldCharType="separate"/>
      </w:r>
      <w:r>
        <w:rPr>
          <w:noProof/>
        </w:rPr>
        <w:drawing>
          <wp:inline distT="0" distB="0" distL="0" distR="0" wp14:anchorId="228F661D" wp14:editId="63627250">
            <wp:extent cx="6858000" cy="5154295"/>
            <wp:effectExtent l="0" t="0" r="0" b="1905"/>
            <wp:docPr id="1832840259" name="Picture 14" descr="A close-up of a patchwork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40259" name="Picture 14" descr="A close-up of a patchwork fabric&#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"https://i0.wp.com/just-for-the-fun-of-it.com/wp-content/uploads/2022/09/p1030588.webp?resize=750%2C563&amp;ssl=1" \* MERGEFORMATINET </w:instrText>
      </w:r>
      <w:r>
        <w:fldChar w:fldCharType="separate"/>
      </w:r>
      <w:r>
        <w:rPr>
          <w:noProof/>
        </w:rPr>
        <w:drawing>
          <wp:inline distT="0" distB="0" distL="0" distR="0" wp14:anchorId="724D24B9" wp14:editId="7DF69611">
            <wp:extent cx="6858000" cy="5154295"/>
            <wp:effectExtent l="0" t="0" r="0" b="1905"/>
            <wp:docPr id="5363089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"https://i0.wp.com/just-for-the-fun-of-it.com/wp-content/uploads/2022/09/p1030589.webp?resize=750%2C578&amp;ssl=1" \* MERGEFORMATINET </w:instrText>
      </w:r>
      <w:r>
        <w:fldChar w:fldCharType="separate"/>
      </w:r>
      <w:r>
        <w:rPr>
          <w:noProof/>
        </w:rPr>
        <w:drawing>
          <wp:inline distT="0" distB="0" distL="0" distR="0" wp14:anchorId="1486C445" wp14:editId="52C85E93">
            <wp:extent cx="6858000" cy="5290185"/>
            <wp:effectExtent l="0" t="0" r="0" b="5715"/>
            <wp:docPr id="1966119713" name="Picture 12"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19713" name="Picture 12" descr="A close-up of a fabric&#10;&#10;AI-generated content may b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58000" cy="529018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"https://i0.wp.com/just-for-the-fun-of-it.com/wp-content/uploads/2022/09/p1030591.webp?resize=750%2C544&amp;ssl=1" \* MERGEFORMATINET </w:instrText>
      </w:r>
      <w:r>
        <w:fldChar w:fldCharType="separate"/>
      </w:r>
      <w:r>
        <w:rPr>
          <w:noProof/>
        </w:rPr>
        <w:drawing>
          <wp:inline distT="0" distB="0" distL="0" distR="0" wp14:anchorId="112456AC" wp14:editId="44EA9225">
            <wp:extent cx="6858000" cy="4976495"/>
            <wp:effectExtent l="0" t="0" r="0" b="1905"/>
            <wp:docPr id="368796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8000" cy="49764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"https://i0.wp.com/just-for-the-fun-of-it.com/wp-content/uploads/2022/09/p1030590.webp?resize=750%2C563&amp;ssl=1" \* MERGEFORMATINET </w:instrText>
      </w:r>
      <w:r>
        <w:fldChar w:fldCharType="separate"/>
      </w:r>
      <w:r>
        <w:rPr>
          <w:noProof/>
        </w:rPr>
        <w:drawing>
          <wp:inline distT="0" distB="0" distL="0" distR="0" wp14:anchorId="3A1DC287" wp14:editId="703A70DD">
            <wp:extent cx="6858000" cy="5154295"/>
            <wp:effectExtent l="0" t="0" r="0" b="1905"/>
            <wp:docPr id="8440623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3D925FF0" w14:textId="77777777" w:rsidR="002C1912" w:rsidRDefault="002C1912" w:rsidP="002C1912">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Layering and Stabilization</w:t>
      </w:r>
    </w:p>
    <w:p w14:paraId="33775DC5"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Batting</w:t>
      </w:r>
    </w:p>
    <w:p w14:paraId="05551168" w14:textId="77777777" w:rsidR="002C1912" w:rsidRDefault="002C1912" w:rsidP="002C1912">
      <w:pPr>
        <w:numPr>
          <w:ilvl w:val="0"/>
          <w:numId w:val="16"/>
        </w:numPr>
        <w:shd w:val="clear" w:color="auto" w:fill="FFFFFF"/>
        <w:rPr>
          <w:rFonts w:ascii="Segoe UI" w:hAnsi="Segoe UI" w:cs="Segoe UI"/>
          <w:color w:val="000000"/>
          <w:sz w:val="30"/>
          <w:szCs w:val="30"/>
        </w:rPr>
      </w:pPr>
      <w:r>
        <w:rPr>
          <w:rFonts w:ascii="Segoe UI" w:hAnsi="Segoe UI" w:cs="Segoe UI"/>
          <w:color w:val="000000"/>
          <w:sz w:val="30"/>
          <w:szCs w:val="30"/>
        </w:rPr>
        <w:t>Unknown</w:t>
      </w:r>
    </w:p>
    <w:p w14:paraId="2B897728"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Stitching Method</w:t>
      </w:r>
    </w:p>
    <w:p w14:paraId="53AD1218" w14:textId="77777777" w:rsidR="002C1912" w:rsidRDefault="002C1912" w:rsidP="002C1912">
      <w:pPr>
        <w:numPr>
          <w:ilvl w:val="0"/>
          <w:numId w:val="17"/>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Hand Tied at </w:t>
      </w:r>
      <w:proofErr w:type="gramStart"/>
      <w:r>
        <w:rPr>
          <w:rFonts w:ascii="Segoe UI" w:hAnsi="Segoe UI" w:cs="Segoe UI"/>
          <w:strike/>
          <w:color w:val="000000"/>
          <w:sz w:val="30"/>
          <w:szCs w:val="30"/>
        </w:rPr>
        <w:t>–“</w:t>
      </w:r>
      <w:proofErr w:type="gramEnd"/>
      <w:r>
        <w:rPr>
          <w:rFonts w:ascii="Segoe UI" w:hAnsi="Segoe UI" w:cs="Segoe UI"/>
          <w:strike/>
          <w:color w:val="000000"/>
          <w:sz w:val="30"/>
          <w:szCs w:val="30"/>
        </w:rPr>
        <w:t>/</w:t>
      </w:r>
    </w:p>
    <w:p w14:paraId="319C1762" w14:textId="062AA2FF" w:rsidR="002C1912" w:rsidRDefault="002C1912" w:rsidP="002C1912">
      <w:pPr>
        <w:rPr>
          <w:rFonts w:ascii="Times New Roman" w:hAnsi="Times New Roman" w:cs="Times New Roman"/>
        </w:rPr>
      </w:pPr>
      <w:r>
        <w:lastRenderedPageBreak/>
        <w:fldChar w:fldCharType="begin"/>
      </w:r>
      <w:r>
        <w:instrText xml:space="preserve"> INCLUDEPICTURE "https://i0.wp.com/just-for-the-fun-of-it.com/wp-content/uploads/2022/09/p1030322.webp?resize=750%2C563&amp;ssl=1" \* MERGEFORMATINET </w:instrText>
      </w:r>
      <w:r>
        <w:fldChar w:fldCharType="separate"/>
      </w:r>
      <w:r>
        <w:rPr>
          <w:noProof/>
        </w:rPr>
        <w:drawing>
          <wp:inline distT="0" distB="0" distL="0" distR="0" wp14:anchorId="22BC77CE" wp14:editId="6BE0FC60">
            <wp:extent cx="6858000" cy="5154295"/>
            <wp:effectExtent l="0" t="0" r="0" b="1905"/>
            <wp:docPr id="1887662442" name="Picture 9"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62442" name="Picture 9" descr="A close-up of a quilt&#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"https://i0.wp.com/just-for-the-fun-of-it.com/wp-content/uploads/2022/09/p1030323.webp?resize=750%2C563&amp;ssl=1" \* MERGEFORMATINET </w:instrText>
      </w:r>
      <w:r>
        <w:fldChar w:fldCharType="separate"/>
      </w:r>
      <w:r>
        <w:rPr>
          <w:noProof/>
        </w:rPr>
        <w:drawing>
          <wp:inline distT="0" distB="0" distL="0" distR="0" wp14:anchorId="334CED9B" wp14:editId="313ED9F3">
            <wp:extent cx="6858000" cy="5154295"/>
            <wp:effectExtent l="0" t="0" r="0" b="1905"/>
            <wp:docPr id="1140358475" name="Picture 8"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58475" name="Picture 8" descr="A close-up of a quilt&#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4C39DD52" w14:textId="77777777" w:rsidR="002C1912" w:rsidRDefault="002C1912" w:rsidP="002C1912">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Edge Treatment</w:t>
      </w:r>
    </w:p>
    <w:p w14:paraId="62EC8102"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Style</w:t>
      </w:r>
    </w:p>
    <w:p w14:paraId="261E0AFC" w14:textId="77777777" w:rsidR="002C1912" w:rsidRDefault="002C1912" w:rsidP="002C1912">
      <w:pPr>
        <w:numPr>
          <w:ilvl w:val="0"/>
          <w:numId w:val="18"/>
        </w:numPr>
        <w:shd w:val="clear" w:color="auto" w:fill="FFFFFF"/>
        <w:rPr>
          <w:rFonts w:ascii="Segoe UI" w:hAnsi="Segoe UI" w:cs="Segoe UI"/>
          <w:color w:val="000000"/>
          <w:sz w:val="30"/>
          <w:szCs w:val="30"/>
        </w:rPr>
      </w:pPr>
      <w:r>
        <w:rPr>
          <w:rFonts w:ascii="Segoe UI" w:hAnsi="Segoe UI" w:cs="Segoe UI"/>
          <w:color w:val="000000"/>
          <w:sz w:val="30"/>
          <w:szCs w:val="30"/>
        </w:rPr>
        <w:t>Back-to-Front</w:t>
      </w:r>
    </w:p>
    <w:p w14:paraId="6998368B" w14:textId="77777777" w:rsidR="002C1912" w:rsidRDefault="002C1912" w:rsidP="002C1912">
      <w:pPr>
        <w:numPr>
          <w:ilvl w:val="1"/>
          <w:numId w:val="18"/>
        </w:numPr>
        <w:shd w:val="clear" w:color="auto" w:fill="FFFFFF"/>
        <w:rPr>
          <w:rFonts w:ascii="Segoe UI" w:hAnsi="Segoe UI" w:cs="Segoe UI"/>
          <w:color w:val="000000"/>
          <w:sz w:val="30"/>
          <w:szCs w:val="30"/>
        </w:rPr>
      </w:pPr>
      <w:r>
        <w:rPr>
          <w:rFonts w:ascii="Segoe UI" w:hAnsi="Segoe UI" w:cs="Segoe UI"/>
          <w:color w:val="000000"/>
          <w:sz w:val="30"/>
          <w:szCs w:val="30"/>
        </w:rPr>
        <w:t>Front applied by hand</w:t>
      </w:r>
    </w:p>
    <w:p w14:paraId="0F7159E7" w14:textId="77777777" w:rsidR="002C1912" w:rsidRDefault="002C1912" w:rsidP="002C1912">
      <w:pPr>
        <w:numPr>
          <w:ilvl w:val="1"/>
          <w:numId w:val="18"/>
        </w:numPr>
        <w:shd w:val="clear" w:color="auto" w:fill="FFFFFF"/>
        <w:rPr>
          <w:rFonts w:ascii="Segoe UI" w:hAnsi="Segoe UI" w:cs="Segoe UI"/>
          <w:color w:val="000000"/>
          <w:sz w:val="30"/>
          <w:szCs w:val="30"/>
        </w:rPr>
      </w:pPr>
      <w:r>
        <w:rPr>
          <w:rFonts w:ascii="Segoe UI" w:hAnsi="Segoe UI" w:cs="Segoe UI"/>
          <w:color w:val="000000"/>
          <w:sz w:val="30"/>
          <w:szCs w:val="30"/>
        </w:rPr>
        <w:t>Back applied by hand</w:t>
      </w:r>
    </w:p>
    <w:p w14:paraId="0A929982" w14:textId="77777777" w:rsidR="002C1912" w:rsidRDefault="002C1912" w:rsidP="002C1912">
      <w:pPr>
        <w:numPr>
          <w:ilvl w:val="0"/>
          <w:numId w:val="18"/>
        </w:numPr>
        <w:shd w:val="clear" w:color="auto" w:fill="FFFFFF"/>
        <w:rPr>
          <w:rFonts w:ascii="Segoe UI" w:hAnsi="Segoe UI" w:cs="Segoe UI"/>
          <w:color w:val="000000"/>
          <w:sz w:val="30"/>
          <w:szCs w:val="30"/>
        </w:rPr>
      </w:pPr>
      <w:r>
        <w:rPr>
          <w:rFonts w:ascii="Segoe UI" w:hAnsi="Segoe UI" w:cs="Segoe UI"/>
          <w:color w:val="000000"/>
          <w:sz w:val="30"/>
          <w:szCs w:val="30"/>
        </w:rPr>
        <w:t>A relatively wide binding was applied to the back of the quilt and sewn through all layers. This was wrapped around the front and secured.</w:t>
      </w:r>
    </w:p>
    <w:p w14:paraId="3517D89C"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lastRenderedPageBreak/>
        <w:t>Size</w:t>
      </w:r>
    </w:p>
    <w:p w14:paraId="6EDD9DFA" w14:textId="77777777" w:rsidR="002C1912" w:rsidRDefault="002C1912" w:rsidP="002C1912">
      <w:pPr>
        <w:numPr>
          <w:ilvl w:val="0"/>
          <w:numId w:val="19"/>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Width on Front: </w:t>
      </w:r>
      <w:proofErr w:type="gramStart"/>
      <w:r>
        <w:rPr>
          <w:rFonts w:ascii="Segoe UI" w:hAnsi="Segoe UI" w:cs="Segoe UI"/>
          <w:strike/>
          <w:color w:val="000000"/>
          <w:sz w:val="30"/>
          <w:szCs w:val="30"/>
        </w:rPr>
        <w:t>–“</w:t>
      </w:r>
      <w:proofErr w:type="gramEnd"/>
    </w:p>
    <w:p w14:paraId="470280B2" w14:textId="77777777" w:rsidR="002C1912" w:rsidRDefault="002C1912" w:rsidP="002C1912">
      <w:pPr>
        <w:numPr>
          <w:ilvl w:val="0"/>
          <w:numId w:val="19"/>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Width on Back: </w:t>
      </w:r>
      <w:proofErr w:type="gramStart"/>
      <w:r>
        <w:rPr>
          <w:rFonts w:ascii="Segoe UI" w:hAnsi="Segoe UI" w:cs="Segoe UI"/>
          <w:strike/>
          <w:color w:val="000000"/>
          <w:sz w:val="30"/>
          <w:szCs w:val="30"/>
        </w:rPr>
        <w:t>–“</w:t>
      </w:r>
      <w:proofErr w:type="gramEnd"/>
    </w:p>
    <w:p w14:paraId="461016B0" w14:textId="201573B2" w:rsidR="002C1912" w:rsidRDefault="002C1912" w:rsidP="002C1912">
      <w:pPr>
        <w:rPr>
          <w:rFonts w:ascii="Times New Roman" w:hAnsi="Times New Roman" w:cs="Times New Roman"/>
        </w:rPr>
      </w:pPr>
      <w:r>
        <w:lastRenderedPageBreak/>
        <w:fldChar w:fldCharType="begin"/>
      </w:r>
      <w:r>
        <w:instrText xml:space="preserve"> INCLUDEPICTURE "https://i0.wp.com/just-for-the-fun-of-it.com/wp-content/uploads/2022/09/p1030326.webp?resize=750%2C563&amp;ssl=1" \* MERGEFORMATINET </w:instrText>
      </w:r>
      <w:r>
        <w:fldChar w:fldCharType="separate"/>
      </w:r>
      <w:r>
        <w:rPr>
          <w:noProof/>
        </w:rPr>
        <w:drawing>
          <wp:inline distT="0" distB="0" distL="0" distR="0" wp14:anchorId="29442FFF" wp14:editId="533C087B">
            <wp:extent cx="6858000" cy="5154295"/>
            <wp:effectExtent l="0" t="0" r="0" b="1905"/>
            <wp:docPr id="1869344215" name="Picture 7"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44215" name="Picture 7" descr="A close-up of a patchwork&#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"https://i0.wp.com/just-for-the-fun-of-it.com/wp-content/uploads/2022/09/p1030324.webp?resize=750%2C554&amp;ssl=1" \* MERGEFORMATINET </w:instrText>
      </w:r>
      <w:r>
        <w:fldChar w:fldCharType="separate"/>
      </w:r>
      <w:r>
        <w:rPr>
          <w:noProof/>
        </w:rPr>
        <w:drawing>
          <wp:inline distT="0" distB="0" distL="0" distR="0" wp14:anchorId="37F21790" wp14:editId="483CF012">
            <wp:extent cx="6858000" cy="5070475"/>
            <wp:effectExtent l="0" t="0" r="0" b="0"/>
            <wp:docPr id="7999554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507047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"https://i0.wp.com/just-for-the-fun-of-it.com/wp-content/uploads/2022/09/p1030584.webp?resize=690%2C1024&amp;ssl=1" \* MERGEFORMATINET </w:instrText>
      </w:r>
      <w:r>
        <w:fldChar w:fldCharType="separate"/>
      </w:r>
      <w:r>
        <w:rPr>
          <w:noProof/>
        </w:rPr>
        <w:drawing>
          <wp:inline distT="0" distB="0" distL="0" distR="0" wp14:anchorId="5D7EC58E" wp14:editId="6F04A83D">
            <wp:extent cx="6163945" cy="9144000"/>
            <wp:effectExtent l="0" t="0" r="0" b="0"/>
            <wp:docPr id="13034722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63945"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"https://i0.wp.com/just-for-the-fun-of-it.com/wp-content/uploads/2022/09/p1030583.webp?resize=582%2C1024&amp;ssl=1" \* MERGEFORMATINET </w:instrText>
      </w:r>
      <w:r>
        <w:fldChar w:fldCharType="separate"/>
      </w:r>
      <w:r>
        <w:rPr>
          <w:noProof/>
        </w:rPr>
        <w:drawing>
          <wp:inline distT="0" distB="0" distL="0" distR="0" wp14:anchorId="636DB50C" wp14:editId="411E4248">
            <wp:extent cx="5194300" cy="9144000"/>
            <wp:effectExtent l="0" t="0" r="0" b="0"/>
            <wp:docPr id="1493172832" name="Picture 4" descr="A close-up of a patchwork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72832" name="Picture 4" descr="A close-up of a patchwork fabric&#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9430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"https://i0.wp.com/just-for-the-fun-of-it.com/wp-content/uploads/2022/09/p1030587.webp?resize=750%2C785&amp;ssl=1" \* MERGEFORMATINET </w:instrText>
      </w:r>
      <w:r>
        <w:fldChar w:fldCharType="separate"/>
      </w:r>
      <w:r>
        <w:rPr>
          <w:noProof/>
        </w:rPr>
        <w:drawing>
          <wp:inline distT="0" distB="0" distL="0" distR="0" wp14:anchorId="02C76CBF" wp14:editId="40E197B4">
            <wp:extent cx="6858000" cy="7182485"/>
            <wp:effectExtent l="0" t="0" r="0" b="5715"/>
            <wp:docPr id="1554634097" name="Picture 3" descr="A colorful quilt with different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34097" name="Picture 3" descr="A colorful quilt with different patterns&#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58000" cy="718248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"https://i0.wp.com/just-for-the-fun-of-it.com/wp-content/uploads/2022/09/p1030336.webp?resize=750%2C672&amp;ssl=1" \* MERGEFORMATINET </w:instrText>
      </w:r>
      <w:r>
        <w:fldChar w:fldCharType="separate"/>
      </w:r>
      <w:r>
        <w:rPr>
          <w:noProof/>
        </w:rPr>
        <w:drawing>
          <wp:inline distT="0" distB="0" distL="0" distR="0" wp14:anchorId="37A397A1" wp14:editId="5DBB0661">
            <wp:extent cx="6858000" cy="6147435"/>
            <wp:effectExtent l="0" t="0" r="0" b="0"/>
            <wp:docPr id="19850129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58000" cy="614743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"https://i0.wp.com/just-for-the-fun-of-it.com/wp-content/uploads/2022/09/p1030589.webp?resize=750%2C578&amp;ssl=1" \* MERGEFORMATINET </w:instrText>
      </w:r>
      <w:r>
        <w:fldChar w:fldCharType="separate"/>
      </w:r>
      <w:r>
        <w:rPr>
          <w:noProof/>
        </w:rPr>
        <w:drawing>
          <wp:inline distT="0" distB="0" distL="0" distR="0" wp14:anchorId="19FCD6D5" wp14:editId="102E5044">
            <wp:extent cx="6858000" cy="5290185"/>
            <wp:effectExtent l="0" t="0" r="0" b="5715"/>
            <wp:docPr id="1040188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58000" cy="5290185"/>
                    </a:xfrm>
                    <a:prstGeom prst="rect">
                      <a:avLst/>
                    </a:prstGeom>
                    <a:noFill/>
                    <a:ln>
                      <a:noFill/>
                    </a:ln>
                  </pic:spPr>
                </pic:pic>
              </a:graphicData>
            </a:graphic>
          </wp:inline>
        </w:drawing>
      </w:r>
      <w:r>
        <w:fldChar w:fldCharType="end"/>
      </w:r>
    </w:p>
    <w:p w14:paraId="72433899" w14:textId="77777777" w:rsidR="002C1912" w:rsidRDefault="002C1912" w:rsidP="002C1912">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Appraisal</w:t>
      </w:r>
    </w:p>
    <w:p w14:paraId="17DF3D8C" w14:textId="77777777" w:rsidR="002C1912" w:rsidRDefault="002C1912" w:rsidP="002C1912">
      <w:pPr>
        <w:pStyle w:val="NormalWeb"/>
        <w:shd w:val="clear" w:color="auto" w:fill="FFFFFF"/>
        <w:spacing w:before="450" w:beforeAutospacing="0" w:after="450" w:afterAutospacing="0"/>
        <w:rPr>
          <w:rFonts w:ascii="Segoe UI" w:hAnsi="Segoe UI" w:cs="Segoe UI"/>
          <w:color w:val="000000"/>
          <w:sz w:val="30"/>
          <w:szCs w:val="30"/>
        </w:rPr>
      </w:pPr>
      <w:r>
        <w:rPr>
          <w:rFonts w:ascii="Segoe UI" w:hAnsi="Segoe UI" w:cs="Segoe UI"/>
          <w:color w:val="000000"/>
          <w:sz w:val="30"/>
          <w:szCs w:val="30"/>
        </w:rPr>
        <w:t>No</w:t>
      </w:r>
    </w:p>
    <w:p w14:paraId="57FD8D30" w14:textId="77777777" w:rsidR="002C1912" w:rsidRPr="002C1912" w:rsidRDefault="002C1912" w:rsidP="002C1912">
      <w:pPr>
        <w:numPr>
          <w:ilvl w:val="0"/>
          <w:numId w:val="20"/>
        </w:numPr>
        <w:shd w:val="clear" w:color="auto" w:fill="FFFFFF"/>
        <w:rPr>
          <w:rFonts w:ascii="Segoe UI" w:eastAsia="Times New Roman" w:hAnsi="Segoe UI" w:cs="Segoe UI"/>
          <w:color w:val="000000"/>
          <w:kern w:val="0"/>
          <w:sz w:val="30"/>
          <w:szCs w:val="30"/>
          <w14:ligatures w14:val="none"/>
        </w:rPr>
      </w:pPr>
      <w:r w:rsidRPr="002C1912">
        <w:rPr>
          <w:rFonts w:ascii="Segoe UI" w:eastAsia="Times New Roman" w:hAnsi="Segoe UI" w:cs="Segoe UI"/>
          <w:color w:val="000000"/>
          <w:kern w:val="0"/>
          <w:sz w:val="30"/>
          <w:szCs w:val="30"/>
          <w14:ligatures w14:val="none"/>
        </w:rPr>
        <w:t>Vintage Pieces $ 40</w:t>
      </w:r>
    </w:p>
    <w:p w14:paraId="351E49AC" w14:textId="77777777" w:rsidR="002C1912" w:rsidRPr="002C1912" w:rsidRDefault="002C1912" w:rsidP="002C1912">
      <w:pPr>
        <w:numPr>
          <w:ilvl w:val="1"/>
          <w:numId w:val="20"/>
        </w:numPr>
        <w:shd w:val="clear" w:color="auto" w:fill="FFFFFF"/>
        <w:rPr>
          <w:rFonts w:ascii="Segoe UI" w:eastAsia="Times New Roman" w:hAnsi="Segoe UI" w:cs="Segoe UI"/>
          <w:color w:val="000000"/>
          <w:kern w:val="0"/>
          <w:sz w:val="30"/>
          <w:szCs w:val="30"/>
          <w14:ligatures w14:val="none"/>
        </w:rPr>
      </w:pPr>
      <w:r w:rsidRPr="002C1912">
        <w:rPr>
          <w:rFonts w:ascii="Segoe UI" w:eastAsia="Times New Roman" w:hAnsi="Segoe UI" w:cs="Segoe UI"/>
          <w:color w:val="000000"/>
          <w:kern w:val="0"/>
          <w:sz w:val="30"/>
          <w:szCs w:val="30"/>
          <w14:ligatures w14:val="none"/>
        </w:rPr>
        <w:t>Quilt</w:t>
      </w:r>
    </w:p>
    <w:p w14:paraId="65FD2027" w14:textId="77777777" w:rsidR="002C1912" w:rsidRPr="002C1912" w:rsidRDefault="002C1912" w:rsidP="002C1912">
      <w:pPr>
        <w:numPr>
          <w:ilvl w:val="1"/>
          <w:numId w:val="20"/>
        </w:numPr>
        <w:shd w:val="clear" w:color="auto" w:fill="FFFFFF"/>
        <w:rPr>
          <w:rFonts w:ascii="Segoe UI" w:eastAsia="Times New Roman" w:hAnsi="Segoe UI" w:cs="Segoe UI"/>
          <w:color w:val="000000"/>
          <w:kern w:val="0"/>
          <w:sz w:val="30"/>
          <w:szCs w:val="30"/>
          <w14:ligatures w14:val="none"/>
        </w:rPr>
      </w:pPr>
      <w:r w:rsidRPr="002C1912">
        <w:rPr>
          <w:rFonts w:ascii="Segoe UI" w:eastAsia="Times New Roman" w:hAnsi="Segoe UI" w:cs="Segoe UI"/>
          <w:color w:val="000000"/>
          <w:kern w:val="0"/>
          <w:sz w:val="30"/>
          <w:szCs w:val="30"/>
          <w14:ligatures w14:val="none"/>
        </w:rPr>
        <w:t>Price for Original Set: $40</w:t>
      </w:r>
    </w:p>
    <w:p w14:paraId="3AC75BC0" w14:textId="77777777" w:rsidR="002C1912" w:rsidRPr="002C1912" w:rsidRDefault="002C1912" w:rsidP="002C1912">
      <w:pPr>
        <w:numPr>
          <w:ilvl w:val="1"/>
          <w:numId w:val="20"/>
        </w:numPr>
        <w:shd w:val="clear" w:color="auto" w:fill="FFFFFF"/>
        <w:rPr>
          <w:rFonts w:ascii="Segoe UI" w:eastAsia="Times New Roman" w:hAnsi="Segoe UI" w:cs="Segoe UI"/>
          <w:color w:val="000000"/>
          <w:kern w:val="0"/>
          <w:sz w:val="30"/>
          <w:szCs w:val="30"/>
          <w14:ligatures w14:val="none"/>
        </w:rPr>
      </w:pPr>
      <w:r w:rsidRPr="002C1912">
        <w:rPr>
          <w:rFonts w:ascii="Segoe UI" w:eastAsia="Times New Roman" w:hAnsi="Segoe UI" w:cs="Segoe UI"/>
          <w:color w:val="000000"/>
          <w:kern w:val="0"/>
          <w:sz w:val="30"/>
          <w:szCs w:val="30"/>
          <w14:ligatures w14:val="none"/>
        </w:rPr>
        <w:t>Vendor Contact Information:</w:t>
      </w:r>
      <w:r w:rsidRPr="002C1912">
        <w:rPr>
          <w:rFonts w:ascii="Segoe UI" w:eastAsia="Times New Roman" w:hAnsi="Segoe UI" w:cs="Segoe UI"/>
          <w:color w:val="000000"/>
          <w:kern w:val="0"/>
          <w:sz w:val="30"/>
          <w:szCs w:val="30"/>
          <w14:ligatures w14:val="none"/>
        </w:rPr>
        <w:br/>
        <w:t>Nanni’s over the Fence</w:t>
      </w:r>
      <w:r w:rsidRPr="002C1912">
        <w:rPr>
          <w:rFonts w:ascii="Segoe UI" w:eastAsia="Times New Roman" w:hAnsi="Segoe UI" w:cs="Segoe UI"/>
          <w:color w:val="000000"/>
          <w:kern w:val="0"/>
          <w:sz w:val="30"/>
          <w:szCs w:val="30"/>
          <w14:ligatures w14:val="none"/>
        </w:rPr>
        <w:br/>
      </w:r>
      <w:r w:rsidRPr="002C1912">
        <w:rPr>
          <w:rFonts w:ascii="Segoe UI" w:eastAsia="Times New Roman" w:hAnsi="Segoe UI" w:cs="Segoe UI"/>
          <w:color w:val="000000"/>
          <w:kern w:val="0"/>
          <w:sz w:val="30"/>
          <w:szCs w:val="30"/>
          <w14:ligatures w14:val="none"/>
        </w:rPr>
        <w:lastRenderedPageBreak/>
        <w:t>3474 Frontage Road</w:t>
      </w:r>
      <w:r w:rsidRPr="002C1912">
        <w:rPr>
          <w:rFonts w:ascii="Segoe UI" w:eastAsia="Times New Roman" w:hAnsi="Segoe UI" w:cs="Segoe UI"/>
          <w:color w:val="000000"/>
          <w:kern w:val="0"/>
          <w:sz w:val="30"/>
          <w:szCs w:val="30"/>
          <w14:ligatures w14:val="none"/>
        </w:rPr>
        <w:br/>
        <w:t>Michigan City, Indiana</w:t>
      </w:r>
    </w:p>
    <w:p w14:paraId="0FB046DE" w14:textId="77777777" w:rsidR="002C1912" w:rsidRPr="004B71A6" w:rsidRDefault="002C1912" w:rsidP="00EB408B">
      <w:pPr>
        <w:rPr>
          <w:rFonts w:asciiTheme="majorHAnsi" w:eastAsiaTheme="majorEastAsia" w:hAnsiTheme="majorHAnsi" w:cstheme="majorBidi"/>
          <w:color w:val="2F5496" w:themeColor="accent1" w:themeShade="BF"/>
          <w:sz w:val="40"/>
          <w:szCs w:val="40"/>
        </w:rPr>
      </w:pPr>
    </w:p>
    <w:sectPr w:rsidR="002C1912" w:rsidRPr="004B71A6" w:rsidSect="00652555">
      <w:headerReference w:type="default" r:id="rId79"/>
      <w:footerReference w:type="default" r:id="rId8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CC188E" w14:textId="77777777" w:rsidR="00E131CE" w:rsidRDefault="00E131CE" w:rsidP="00505854">
      <w:r>
        <w:separator/>
      </w:r>
    </w:p>
  </w:endnote>
  <w:endnote w:type="continuationSeparator" w:id="0">
    <w:p w14:paraId="4822F0F2" w14:textId="77777777" w:rsidR="00E131CE" w:rsidRDefault="00E131CE"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3A5B71" w14:textId="77777777" w:rsidR="00E131CE" w:rsidRDefault="00E131CE" w:rsidP="00505854">
      <w:r>
        <w:separator/>
      </w:r>
    </w:p>
  </w:footnote>
  <w:footnote w:type="continuationSeparator" w:id="0">
    <w:p w14:paraId="7AFE318D" w14:textId="77777777" w:rsidR="00E131CE" w:rsidRDefault="00E131CE"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074E29E4" w:rsidR="00505854" w:rsidRPr="002B7AA8" w:rsidRDefault="002B7AA8" w:rsidP="002B7AA8">
    <w:pPr>
      <w:jc w:val="center"/>
      <w:rPr>
        <w:sz w:val="28"/>
        <w:szCs w:val="28"/>
      </w:rPr>
    </w:pPr>
    <w:r w:rsidRPr="002B7AA8">
      <w:rPr>
        <w:b/>
        <w:bCs/>
        <w:sz w:val="28"/>
        <w:szCs w:val="28"/>
      </w:rPr>
      <w:t xml:space="preserve">Item #: </w:t>
    </w:r>
    <w:r w:rsidR="00DD49D3">
      <w:rPr>
        <w:b/>
        <w:bCs/>
        <w:sz w:val="28"/>
        <w:szCs w:val="28"/>
      </w:rPr>
      <w:t>0184</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622DB8">
      <w:rPr>
        <w:noProof/>
        <w:sz w:val="28"/>
        <w:szCs w:val="28"/>
      </w:rPr>
      <w:t>August 24,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5B0432"/>
    <w:multiLevelType w:val="multilevel"/>
    <w:tmpl w:val="41A6E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227359"/>
    <w:multiLevelType w:val="multilevel"/>
    <w:tmpl w:val="B8A63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0CD4953"/>
    <w:multiLevelType w:val="multilevel"/>
    <w:tmpl w:val="92484B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60240B"/>
    <w:multiLevelType w:val="multilevel"/>
    <w:tmpl w:val="C2002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75C6572"/>
    <w:multiLevelType w:val="multilevel"/>
    <w:tmpl w:val="12361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102C1B"/>
    <w:multiLevelType w:val="multilevel"/>
    <w:tmpl w:val="A5A68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1F49A1"/>
    <w:multiLevelType w:val="multilevel"/>
    <w:tmpl w:val="B922F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EA63B6"/>
    <w:multiLevelType w:val="multilevel"/>
    <w:tmpl w:val="FE7A4A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677182"/>
    <w:multiLevelType w:val="multilevel"/>
    <w:tmpl w:val="8D36D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6132CCE"/>
    <w:multiLevelType w:val="multilevel"/>
    <w:tmpl w:val="34DC6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64B1CEC"/>
    <w:multiLevelType w:val="multilevel"/>
    <w:tmpl w:val="5FE07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A876315"/>
    <w:multiLevelType w:val="multilevel"/>
    <w:tmpl w:val="BD12E6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F0538E9"/>
    <w:multiLevelType w:val="multilevel"/>
    <w:tmpl w:val="DFA8D9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F1A5470"/>
    <w:multiLevelType w:val="multilevel"/>
    <w:tmpl w:val="20B2BF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1792784">
    <w:abstractNumId w:val="9"/>
  </w:num>
  <w:num w:numId="2" w16cid:durableId="846794296">
    <w:abstractNumId w:val="13"/>
  </w:num>
  <w:num w:numId="3" w16cid:durableId="1580403480">
    <w:abstractNumId w:val="7"/>
  </w:num>
  <w:num w:numId="4" w16cid:durableId="2010478484">
    <w:abstractNumId w:val="12"/>
  </w:num>
  <w:num w:numId="5" w16cid:durableId="1875000099">
    <w:abstractNumId w:val="10"/>
  </w:num>
  <w:num w:numId="6" w16cid:durableId="212735844">
    <w:abstractNumId w:val="0"/>
  </w:num>
  <w:num w:numId="7" w16cid:durableId="1006570">
    <w:abstractNumId w:val="2"/>
  </w:num>
  <w:num w:numId="8" w16cid:durableId="618881100">
    <w:abstractNumId w:val="15"/>
  </w:num>
  <w:num w:numId="9" w16cid:durableId="551500193">
    <w:abstractNumId w:val="4"/>
  </w:num>
  <w:num w:numId="10" w16cid:durableId="1325469396">
    <w:abstractNumId w:val="1"/>
  </w:num>
  <w:num w:numId="11" w16cid:durableId="370306244">
    <w:abstractNumId w:val="19"/>
  </w:num>
  <w:num w:numId="12" w16cid:durableId="1082870208">
    <w:abstractNumId w:val="17"/>
  </w:num>
  <w:num w:numId="13" w16cid:durableId="1505826270">
    <w:abstractNumId w:val="6"/>
  </w:num>
  <w:num w:numId="14" w16cid:durableId="499320276">
    <w:abstractNumId w:val="3"/>
  </w:num>
  <w:num w:numId="15" w16cid:durableId="1468622726">
    <w:abstractNumId w:val="11"/>
  </w:num>
  <w:num w:numId="16" w16cid:durableId="1261716955">
    <w:abstractNumId w:val="14"/>
  </w:num>
  <w:num w:numId="17" w16cid:durableId="1550150239">
    <w:abstractNumId w:val="8"/>
  </w:num>
  <w:num w:numId="18" w16cid:durableId="1704987373">
    <w:abstractNumId w:val="5"/>
  </w:num>
  <w:num w:numId="19" w16cid:durableId="748573956">
    <w:abstractNumId w:val="16"/>
  </w:num>
  <w:num w:numId="20" w16cid:durableId="61748994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0758D"/>
    <w:rsid w:val="00163D63"/>
    <w:rsid w:val="00174C18"/>
    <w:rsid w:val="00177BB7"/>
    <w:rsid w:val="001873C2"/>
    <w:rsid w:val="00193391"/>
    <w:rsid w:val="001A4C7E"/>
    <w:rsid w:val="001B0FD8"/>
    <w:rsid w:val="001B241F"/>
    <w:rsid w:val="001D0E37"/>
    <w:rsid w:val="001D5F02"/>
    <w:rsid w:val="001E334C"/>
    <w:rsid w:val="001F2B4D"/>
    <w:rsid w:val="001F2BF6"/>
    <w:rsid w:val="001F35A1"/>
    <w:rsid w:val="00202B2C"/>
    <w:rsid w:val="0020338C"/>
    <w:rsid w:val="002129CF"/>
    <w:rsid w:val="00213B0B"/>
    <w:rsid w:val="00217F84"/>
    <w:rsid w:val="00221770"/>
    <w:rsid w:val="002258B0"/>
    <w:rsid w:val="00227DD1"/>
    <w:rsid w:val="00230F2A"/>
    <w:rsid w:val="00233A68"/>
    <w:rsid w:val="00235524"/>
    <w:rsid w:val="002525BA"/>
    <w:rsid w:val="00257BA0"/>
    <w:rsid w:val="002600E3"/>
    <w:rsid w:val="00267AD8"/>
    <w:rsid w:val="002714A1"/>
    <w:rsid w:val="00273309"/>
    <w:rsid w:val="00273AEA"/>
    <w:rsid w:val="002863A5"/>
    <w:rsid w:val="00287463"/>
    <w:rsid w:val="00287918"/>
    <w:rsid w:val="002A4097"/>
    <w:rsid w:val="002B1CEB"/>
    <w:rsid w:val="002B2ED8"/>
    <w:rsid w:val="002B7AA8"/>
    <w:rsid w:val="002C1912"/>
    <w:rsid w:val="002C23D3"/>
    <w:rsid w:val="002D004D"/>
    <w:rsid w:val="002D2874"/>
    <w:rsid w:val="002E6D0A"/>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06FD"/>
    <w:rsid w:val="00402195"/>
    <w:rsid w:val="0040301A"/>
    <w:rsid w:val="00406FC3"/>
    <w:rsid w:val="004075C9"/>
    <w:rsid w:val="00410779"/>
    <w:rsid w:val="00420A86"/>
    <w:rsid w:val="00424B6F"/>
    <w:rsid w:val="0042604D"/>
    <w:rsid w:val="004327AD"/>
    <w:rsid w:val="00435B40"/>
    <w:rsid w:val="00456603"/>
    <w:rsid w:val="004650E7"/>
    <w:rsid w:val="00470041"/>
    <w:rsid w:val="0047590F"/>
    <w:rsid w:val="004801AA"/>
    <w:rsid w:val="004806D3"/>
    <w:rsid w:val="004A3638"/>
    <w:rsid w:val="004B66A6"/>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22DB8"/>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6C04"/>
    <w:rsid w:val="006E3AE5"/>
    <w:rsid w:val="006F192B"/>
    <w:rsid w:val="006F5917"/>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9046A"/>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037FE"/>
    <w:rsid w:val="00914C66"/>
    <w:rsid w:val="00920187"/>
    <w:rsid w:val="009276D6"/>
    <w:rsid w:val="00931AE5"/>
    <w:rsid w:val="009347DC"/>
    <w:rsid w:val="00965A67"/>
    <w:rsid w:val="0097001C"/>
    <w:rsid w:val="0097550E"/>
    <w:rsid w:val="0097695B"/>
    <w:rsid w:val="009A6D8D"/>
    <w:rsid w:val="009C150B"/>
    <w:rsid w:val="009D3EEE"/>
    <w:rsid w:val="009D68C2"/>
    <w:rsid w:val="009E7626"/>
    <w:rsid w:val="009F09AC"/>
    <w:rsid w:val="00A030FD"/>
    <w:rsid w:val="00A10CAE"/>
    <w:rsid w:val="00A113AF"/>
    <w:rsid w:val="00A14EB0"/>
    <w:rsid w:val="00A2528E"/>
    <w:rsid w:val="00A3114C"/>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83995"/>
    <w:rsid w:val="00D83C6F"/>
    <w:rsid w:val="00D85E75"/>
    <w:rsid w:val="00D9283C"/>
    <w:rsid w:val="00D929DB"/>
    <w:rsid w:val="00DA72DF"/>
    <w:rsid w:val="00DB05DB"/>
    <w:rsid w:val="00DB2E8E"/>
    <w:rsid w:val="00DD013C"/>
    <w:rsid w:val="00DD12E3"/>
    <w:rsid w:val="00DD49D3"/>
    <w:rsid w:val="00DE480B"/>
    <w:rsid w:val="00DF1993"/>
    <w:rsid w:val="00E01CE2"/>
    <w:rsid w:val="00E04523"/>
    <w:rsid w:val="00E1228A"/>
    <w:rsid w:val="00E131CE"/>
    <w:rsid w:val="00E26D84"/>
    <w:rsid w:val="00E45385"/>
    <w:rsid w:val="00E56BDB"/>
    <w:rsid w:val="00E622A4"/>
    <w:rsid w:val="00E673CE"/>
    <w:rsid w:val="00E766A2"/>
    <w:rsid w:val="00E77D49"/>
    <w:rsid w:val="00E9435B"/>
    <w:rsid w:val="00EA5D9B"/>
    <w:rsid w:val="00EB3245"/>
    <w:rsid w:val="00EB408B"/>
    <w:rsid w:val="00EC4340"/>
    <w:rsid w:val="00ED61C7"/>
    <w:rsid w:val="00EE7246"/>
    <w:rsid w:val="00EE7F95"/>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C1912"/>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2C19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4</TotalTime>
  <Pages>98</Pages>
  <Words>4691</Words>
  <Characters>26741</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6</cp:revision>
  <dcterms:created xsi:type="dcterms:W3CDTF">2025-07-06T20:23:00Z</dcterms:created>
  <dcterms:modified xsi:type="dcterms:W3CDTF">2025-08-24T17:05:00Z</dcterms:modified>
</cp:coreProperties>
</file>