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560BF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8560BF" w14:paraId="15934A3C" w14:textId="77777777" w:rsidTr="00D2396E">
        <w:tc>
          <w:tcPr>
            <w:tcW w:w="5395" w:type="dxa"/>
          </w:tcPr>
          <w:p w14:paraId="2F2D6E1B" w14:textId="0E3D4932" w:rsidR="00AC1870" w:rsidRDefault="008560BF" w:rsidP="00D2396E">
            <w:r>
              <w:rPr>
                <w:noProof/>
              </w:rPr>
              <w:drawing>
                <wp:inline distT="0" distB="0" distL="0" distR="0" wp14:anchorId="602DC5A0" wp14:editId="42919542">
                  <wp:extent cx="3091543" cy="3542393"/>
                  <wp:effectExtent l="0" t="0" r="0" b="1270"/>
                  <wp:docPr id="854328552" name="Picture 1" descr="A quilt with square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328552" name="Picture 1" descr="A quilt with square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836" cy="3570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06BC566" w:rsidR="00AC1870" w:rsidRDefault="008560BF" w:rsidP="00D2396E">
            <w:r>
              <w:rPr>
                <w:noProof/>
              </w:rPr>
              <w:drawing>
                <wp:inline distT="0" distB="0" distL="0" distR="0" wp14:anchorId="3180AB0E" wp14:editId="43DAF90F">
                  <wp:extent cx="3033576" cy="3630741"/>
                  <wp:effectExtent l="0" t="0" r="1905" b="1905"/>
                  <wp:docPr id="813895511" name="Picture 2" descr="A piece of fabric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895511" name="Picture 2" descr="A piece of fabric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261" cy="3661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5201A17" w14:textId="685168D2" w:rsidR="008560BF" w:rsidRDefault="008560BF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3766D08" wp14:editId="55875529">
            <wp:extent cx="6858000" cy="7858125"/>
            <wp:effectExtent l="0" t="0" r="0" b="3175"/>
            <wp:docPr id="1972192938" name="Picture 3" descr="A quilt with squa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192938" name="Picture 3" descr="A quilt with square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4FDFAEA" wp14:editId="12FB80C2">
            <wp:extent cx="6858000" cy="5143500"/>
            <wp:effectExtent l="0" t="0" r="0" b="0"/>
            <wp:docPr id="1978300479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300479" name="Picture 4" descr="A close-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5AB17A8" wp14:editId="3A456333">
            <wp:extent cx="9144000" cy="6858000"/>
            <wp:effectExtent l="0" t="0" r="0" b="0"/>
            <wp:docPr id="872944983" name="Picture 5" descr="A 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944983" name="Picture 5" descr="A close-up of a piece of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8641C52" wp14:editId="174E84B2">
            <wp:extent cx="9144000" cy="6858000"/>
            <wp:effectExtent l="0" t="0" r="0" b="0"/>
            <wp:docPr id="683899670" name="Picture 6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899670" name="Picture 6" descr="A close-up of a patchwork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E44772D" wp14:editId="07BA7606">
            <wp:extent cx="9144000" cy="6858000"/>
            <wp:effectExtent l="0" t="0" r="0" b="0"/>
            <wp:docPr id="1540066129" name="Picture 7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066129" name="Picture 7" descr="A close-up of a patchwork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4FF87B3" wp14:editId="6FC58634">
            <wp:extent cx="6858000" cy="5143500"/>
            <wp:effectExtent l="0" t="0" r="0" b="0"/>
            <wp:docPr id="1102389122" name="Picture 8" descr="A 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389122" name="Picture 8" descr="A close-up of a piece of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383D446" wp14:editId="514C1B70">
            <wp:extent cx="6858000" cy="8208010"/>
            <wp:effectExtent l="0" t="0" r="0" b="0"/>
            <wp:docPr id="862285259" name="Picture 9" descr="A piece of fabric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285259" name="Picture 9" descr="A piece of fabric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0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5337F81" wp14:editId="2AB733D4">
            <wp:extent cx="9144000" cy="6858000"/>
            <wp:effectExtent l="0" t="0" r="0" b="0"/>
            <wp:docPr id="1034323576" name="Picture 10" descr="A fabric with a measuring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323576" name="Picture 10" descr="A fabric with a measuring tap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CF9DF90" wp14:editId="0D2A4C21">
            <wp:extent cx="9144000" cy="6858000"/>
            <wp:effectExtent l="0" t="0" r="0" b="0"/>
            <wp:docPr id="1608743669" name="Picture 11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43669" name="Picture 11" descr="A close-up of a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631321B" wp14:editId="380AB0B8">
            <wp:extent cx="6858000" cy="5143500"/>
            <wp:effectExtent l="0" t="0" r="0" b="0"/>
            <wp:docPr id="2091335106" name="Picture 12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35106" name="Picture 12" descr="A close-up of a patchwork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62F3CF9" wp14:editId="4DD679C7">
            <wp:extent cx="6858000" cy="5143500"/>
            <wp:effectExtent l="0" t="0" r="0" b="0"/>
            <wp:docPr id="561877794" name="Picture 1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877794" name="Picture 13" descr="A close-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7A0E6405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4C85B186" w:rsidR="0097695B" w:rsidRDefault="00A42721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?</w:t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CA30E8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42721">
              <w:rPr>
                <w:color w:val="4472C4" w:themeColor="accent1"/>
              </w:rPr>
              <w:t>1955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42721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0F2F55BC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A42721">
              <w:rPr>
                <w:noProof/>
                <w:color w:val="4472C4" w:themeColor="accent1"/>
              </w:rPr>
              <w:t>1955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42721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54AECA9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A42721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AA7BD4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1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42721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1843F8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42721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797739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42721">
              <w:rPr>
                <w:noProof/>
                <w:color w:val="4472C4" w:themeColor="accent1"/>
              </w:rPr>
              <w:t>87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42721">
              <w:rPr>
                <w:noProof/>
                <w:color w:val="4472C4" w:themeColor="accent1"/>
              </w:rPr>
              <w:t>65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635242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1A907A" w14:textId="77777777" w:rsidR="00D3008C" w:rsidRDefault="00D3008C" w:rsidP="00505854">
      <w:r>
        <w:separator/>
      </w:r>
    </w:p>
  </w:endnote>
  <w:endnote w:type="continuationSeparator" w:id="0">
    <w:p w14:paraId="4EBB87FE" w14:textId="77777777" w:rsidR="00D3008C" w:rsidRDefault="00D3008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B87452" w14:textId="77777777" w:rsidR="00D3008C" w:rsidRDefault="00D3008C" w:rsidP="00505854">
      <w:r>
        <w:separator/>
      </w:r>
    </w:p>
  </w:footnote>
  <w:footnote w:type="continuationSeparator" w:id="0">
    <w:p w14:paraId="4DA257AA" w14:textId="77777777" w:rsidR="00D3008C" w:rsidRDefault="00D3008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FCA965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71A1C">
      <w:rPr>
        <w:b/>
        <w:bCs/>
        <w:sz w:val="28"/>
        <w:szCs w:val="28"/>
      </w:rPr>
      <w:t>0183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42721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3D0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1A1C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560BF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678C7"/>
    <w:rsid w:val="0097001C"/>
    <w:rsid w:val="0097550E"/>
    <w:rsid w:val="0097695B"/>
    <w:rsid w:val="009C150B"/>
    <w:rsid w:val="009D3EEE"/>
    <w:rsid w:val="009D68C2"/>
    <w:rsid w:val="009E1803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721"/>
    <w:rsid w:val="00A42BB3"/>
    <w:rsid w:val="00A53306"/>
    <w:rsid w:val="00A63D5F"/>
    <w:rsid w:val="00A646FB"/>
    <w:rsid w:val="00A659FB"/>
    <w:rsid w:val="00A65EC4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008C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27</Pages>
  <Words>3455</Words>
  <Characters>19694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2025-08-24T17:06:00Z</dcterms:modified>
</cp:coreProperties>
</file>