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94048C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94048C" w14:paraId="15934A3C" w14:textId="77777777" w:rsidTr="00D2396E">
        <w:tc>
          <w:tcPr>
            <w:tcW w:w="5395" w:type="dxa"/>
          </w:tcPr>
          <w:p w14:paraId="2F2D6E1B" w14:textId="1D86D872" w:rsidR="00AC1870" w:rsidRDefault="0094048C" w:rsidP="00D2396E">
            <w:r>
              <w:rPr>
                <w:noProof/>
              </w:rPr>
              <w:drawing>
                <wp:inline distT="0" distB="0" distL="0" distR="0" wp14:anchorId="592A3C9E" wp14:editId="1FAAFAF4">
                  <wp:extent cx="3030248" cy="4368800"/>
                  <wp:effectExtent l="0" t="0" r="5080" b="0"/>
                  <wp:docPr id="2128730191" name="Picture 1" descr="A quilt made of different colored piec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30191" name="Picture 1" descr="A quilt made of different colored piec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769" cy="4398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0D25C037" w:rsidR="00AC1870" w:rsidRDefault="0094048C" w:rsidP="00D2396E">
            <w:r>
              <w:rPr>
                <w:noProof/>
              </w:rPr>
              <w:drawing>
                <wp:inline distT="0" distB="0" distL="0" distR="0" wp14:anchorId="7C4BAAB6" wp14:editId="6E251531">
                  <wp:extent cx="2833902" cy="4323817"/>
                  <wp:effectExtent l="0" t="0" r="0" b="0"/>
                  <wp:docPr id="1897879923" name="Picture 2" descr="A grey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879923" name="Picture 2" descr="A grey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471" cy="4370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420548A1" w:rsidR="00AC1870" w:rsidRDefault="0094048C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A18032C" wp14:editId="28876B1E">
            <wp:extent cx="6342380" cy="9144000"/>
            <wp:effectExtent l="0" t="0" r="0" b="0"/>
            <wp:docPr id="189773798" name="Picture 3" descr="A quilt made of different colored piec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73798" name="Picture 3" descr="A quilt made of different colored piece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2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8D552D7" wp14:editId="10730B5B">
            <wp:extent cx="9144000" cy="6858000"/>
            <wp:effectExtent l="0" t="0" r="0" b="0"/>
            <wp:docPr id="1727427866" name="Picture 4" descr="A patchwork of different colored piec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427866" name="Picture 4" descr="A patchwork of different colored piece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0FBCA04" wp14:editId="758F2B0A">
            <wp:extent cx="9144000" cy="6858000"/>
            <wp:effectExtent l="0" t="0" r="0" b="0"/>
            <wp:docPr id="275397862" name="Picture 5" descr="A close up of a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397862" name="Picture 5" descr="A close up of a blanke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8A67E56" wp14:editId="789E8CDE">
            <wp:extent cx="9144000" cy="6858000"/>
            <wp:effectExtent l="0" t="0" r="0" b="0"/>
            <wp:docPr id="123213724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13724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6A458FA" wp14:editId="6D29D35D">
            <wp:extent cx="9144000" cy="6858000"/>
            <wp:effectExtent l="0" t="0" r="0" b="0"/>
            <wp:docPr id="1674419544" name="Picture 7" descr="A quilt with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419544" name="Picture 7" descr="A quilt with different colored square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F91C9B8" wp14:editId="1B88E0EE">
            <wp:extent cx="5520055" cy="9144000"/>
            <wp:effectExtent l="0" t="0" r="4445" b="0"/>
            <wp:docPr id="202042911" name="Picture 8" descr="A close 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42911" name="Picture 8" descr="A close up of a piece of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5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1A7DD26" wp14:editId="26DD86CB">
            <wp:extent cx="4667250" cy="9144000"/>
            <wp:effectExtent l="0" t="0" r="6350" b="0"/>
            <wp:docPr id="1677345657" name="Picture 9" descr="A piece of suit with pinstrip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345657" name="Picture 9" descr="A piece of suit with pinstripes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7C3C75A" wp14:editId="578866D3">
            <wp:extent cx="5993130" cy="9144000"/>
            <wp:effectExtent l="0" t="0" r="1270" b="0"/>
            <wp:docPr id="707753815" name="Picture 10" descr="A grey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753815" name="Picture 10" descr="A grey blanket on a wall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31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FC0112B" wp14:editId="2DF2D2A9">
            <wp:extent cx="6351270" cy="9144000"/>
            <wp:effectExtent l="0" t="0" r="0" b="0"/>
            <wp:docPr id="341448854" name="Picture 11" descr="A close-up of a grey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448854" name="Picture 11" descr="A close-up of a grey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12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4EDF9FF2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4048C">
              <w:rPr>
                <w:color w:val="4472C4" w:themeColor="accent1"/>
              </w:rPr>
              <w:t>2024, Dec 7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6A9526D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4048C">
              <w:rPr>
                <w:noProof/>
                <w:color w:val="4472C4" w:themeColor="accent1"/>
              </w:rPr>
              <w:t>Antiques on Main Street</w:t>
            </w:r>
            <w:r w:rsidR="0094048C">
              <w:rPr>
                <w:noProof/>
                <w:color w:val="4472C4" w:themeColor="accent1"/>
              </w:rPr>
              <w:br/>
              <w:t>142 N Main Street</w:t>
            </w:r>
            <w:r w:rsidR="0094048C">
              <w:rPr>
                <w:noProof/>
                <w:color w:val="4472C4" w:themeColor="accent1"/>
              </w:rPr>
              <w:br/>
              <w:t>Crown Point, IN 46307</w:t>
            </w:r>
            <w:r w:rsidR="0094048C">
              <w:rPr>
                <w:noProof/>
                <w:color w:val="4472C4" w:themeColor="accent1"/>
              </w:rPr>
              <w:br/>
              <w:t>219 663 1528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282C04CF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4048C">
              <w:rPr>
                <w:color w:val="4472C4" w:themeColor="accent1"/>
              </w:rPr>
              <w:t>$30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67D017D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610CC">
              <w:rPr>
                <w:noProof/>
                <w:color w:val="4472C4" w:themeColor="accent1"/>
              </w:rPr>
              <w:t>1945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D610CC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600508CD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610CC">
              <w:rPr>
                <w:noProof/>
                <w:color w:val="4472C4" w:themeColor="accent1"/>
              </w:rPr>
              <w:t>1945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D610CC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5A1F329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D610CC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04E60475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1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D610CC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1774623F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610CC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3470B3A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610CC">
              <w:rPr>
                <w:noProof/>
                <w:color w:val="4472C4" w:themeColor="accent1"/>
              </w:rPr>
              <w:t>68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610CC">
              <w:rPr>
                <w:noProof/>
                <w:color w:val="4472C4" w:themeColor="accent1"/>
              </w:rPr>
              <w:t>42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1F17F046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783BBD" w14:textId="77777777" w:rsidR="005735E0" w:rsidRDefault="005735E0" w:rsidP="00505854">
      <w:r>
        <w:separator/>
      </w:r>
    </w:p>
  </w:endnote>
  <w:endnote w:type="continuationSeparator" w:id="0">
    <w:p w14:paraId="4828A1FF" w14:textId="77777777" w:rsidR="005735E0" w:rsidRDefault="005735E0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952FED" w14:textId="77777777" w:rsidR="005735E0" w:rsidRDefault="005735E0" w:rsidP="00505854">
      <w:r>
        <w:separator/>
      </w:r>
    </w:p>
  </w:footnote>
  <w:footnote w:type="continuationSeparator" w:id="0">
    <w:p w14:paraId="7D75DE88" w14:textId="77777777" w:rsidR="005735E0" w:rsidRDefault="005735E0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2103995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B76FFE">
      <w:rPr>
        <w:b/>
        <w:bCs/>
        <w:sz w:val="28"/>
        <w:szCs w:val="28"/>
      </w:rPr>
      <w:t>0182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D610CC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44C1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735E0"/>
    <w:rsid w:val="00593F38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91CEF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619C"/>
    <w:rsid w:val="009276D6"/>
    <w:rsid w:val="00931AE5"/>
    <w:rsid w:val="009347DC"/>
    <w:rsid w:val="0094048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76FFE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610CC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25</Pages>
  <Words>3469</Words>
  <Characters>19775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2025-08-24T17:07:00Z</dcterms:modified>
</cp:coreProperties>
</file>