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6006CD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6006CD" w14:paraId="15934A3C" w14:textId="77777777" w:rsidTr="00D2396E">
        <w:tc>
          <w:tcPr>
            <w:tcW w:w="5395" w:type="dxa"/>
          </w:tcPr>
          <w:p w14:paraId="2F2D6E1B" w14:textId="005239B4" w:rsidR="00AC1870" w:rsidRDefault="006006CD" w:rsidP="00D2396E">
            <w:r>
              <w:rPr>
                <w:noProof/>
              </w:rPr>
              <w:drawing>
                <wp:inline distT="0" distB="0" distL="0" distR="0" wp14:anchorId="6D7C63E3" wp14:editId="4C512A84">
                  <wp:extent cx="3084131" cy="3672115"/>
                  <wp:effectExtent l="0" t="0" r="2540" b="0"/>
                  <wp:docPr id="1110068721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068721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628" cy="3716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3D85572" w:rsidR="00AC1870" w:rsidRDefault="006006CD" w:rsidP="00D2396E">
            <w:r>
              <w:rPr>
                <w:noProof/>
              </w:rPr>
              <w:drawing>
                <wp:inline distT="0" distB="0" distL="0" distR="0" wp14:anchorId="4D52E083" wp14:editId="5CE80693">
                  <wp:extent cx="3264049" cy="3556000"/>
                  <wp:effectExtent l="0" t="0" r="0" b="0"/>
                  <wp:docPr id="2133549581" name="Picture 2" descr="A white blanket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549581" name="Picture 2" descr="A white blanket on a tile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8248" cy="3604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4739611" w:rsidR="00AC1870" w:rsidRDefault="006006CD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8C1F9B0" wp14:editId="7A1A4578">
            <wp:extent cx="6858000" cy="8165465"/>
            <wp:effectExtent l="0" t="0" r="0" b="635"/>
            <wp:docPr id="1676462635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462635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6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AA8AA9" wp14:editId="3F675450">
            <wp:extent cx="9144000" cy="6858000"/>
            <wp:effectExtent l="0" t="0" r="0" b="0"/>
            <wp:docPr id="908313935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313935" name="Picture 4" descr="A close-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725C78" wp14:editId="75AB1591">
            <wp:extent cx="9144000" cy="6858000"/>
            <wp:effectExtent l="0" t="0" r="0" b="0"/>
            <wp:docPr id="605906585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906585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830EC" wp14:editId="0CAA2070">
            <wp:extent cx="9144000" cy="6858000"/>
            <wp:effectExtent l="0" t="0" r="0" b="0"/>
            <wp:docPr id="853254432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54432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A40315" wp14:editId="377E8B13">
            <wp:extent cx="9144000" cy="6858000"/>
            <wp:effectExtent l="0" t="0" r="0" b="0"/>
            <wp:docPr id="549085712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085712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48818B" wp14:editId="568E9888">
            <wp:extent cx="5080000" cy="9144000"/>
            <wp:effectExtent l="0" t="0" r="0" b="0"/>
            <wp:docPr id="862566273" name="Picture 8" descr="A close 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66273" name="Picture 8" descr="A close up of a blue and white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81E01" wp14:editId="75263A11">
            <wp:extent cx="9144000" cy="6858000"/>
            <wp:effectExtent l="0" t="0" r="0" b="0"/>
            <wp:docPr id="406854595" name="Picture 9" descr="A person's hand holding a white and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54595" name="Picture 9" descr="A person's hand holding a white and blue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EEEEC" wp14:editId="76214378">
            <wp:extent cx="9144000" cy="6858000"/>
            <wp:effectExtent l="0" t="0" r="0" b="0"/>
            <wp:docPr id="454071992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071992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9548BE" wp14:editId="6C72407F">
            <wp:extent cx="6858000" cy="7471410"/>
            <wp:effectExtent l="0" t="0" r="0" b="0"/>
            <wp:docPr id="1926820256" name="Picture 11" descr="A white blanket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820256" name="Picture 11" descr="A white blanket on a tile wall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7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0D2C8" wp14:editId="00698DD1">
            <wp:extent cx="9144000" cy="6858000"/>
            <wp:effectExtent l="0" t="0" r="0" b="0"/>
            <wp:docPr id="400836725" name="Picture 12" descr="A white fabric with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836725" name="Picture 12" descr="A white fabric with a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2DAA901A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006CD">
              <w:rPr>
                <w:noProof/>
                <w:color w:val="4472C4" w:themeColor="accent1"/>
              </w:rPr>
              <w:t xml:space="preserve">Dec </w:t>
            </w:r>
            <w:r w:rsidR="00EC4F3C">
              <w:rPr>
                <w:noProof/>
                <w:color w:val="4472C4" w:themeColor="accent1"/>
              </w:rPr>
              <w:t xml:space="preserve">29, </w:t>
            </w:r>
            <w:r w:rsidR="006006CD">
              <w:rPr>
                <w:noProof/>
                <w:color w:val="4472C4" w:themeColor="accent1"/>
              </w:rPr>
              <w:t>2022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39D426AC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C4F3C">
              <w:rPr>
                <w:color w:val="4472C4" w:themeColor="accent1"/>
              </w:rPr>
              <w:t>Cadiz Antique Mall</w:t>
            </w:r>
            <w:r w:rsidR="00EC4F3C">
              <w:rPr>
                <w:color w:val="4472C4" w:themeColor="accent1"/>
              </w:rPr>
              <w:br/>
            </w:r>
            <w:r w:rsidR="006006CD">
              <w:rPr>
                <w:color w:val="4472C4" w:themeColor="accent1"/>
              </w:rPr>
              <w:t>Cadiz, KY</w:t>
            </w:r>
            <w:r w:rsidR="00EC4F3C">
              <w:rPr>
                <w:color w:val="4472C4" w:themeColor="accent1"/>
              </w:rPr>
              <w:t xml:space="preserve"> 42211</w:t>
            </w:r>
            <w:r w:rsidR="00EC4F3C">
              <w:rPr>
                <w:color w:val="4472C4" w:themeColor="accent1"/>
              </w:rPr>
              <w:br/>
            </w:r>
            <w:r w:rsidR="00EC4F3C">
              <w:rPr>
                <w:color w:val="4472C4" w:themeColor="accent1"/>
              </w:rPr>
              <w:br/>
              <w:t>270 522 7880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5C96FE46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C4F3C">
              <w:rPr>
                <w:color w:val="4472C4" w:themeColor="accent1"/>
              </w:rPr>
              <w:t>$86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661B5DDF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6562B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6562B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1FC88788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96562B">
              <w:rPr>
                <w:noProof/>
                <w:color w:val="4472C4" w:themeColor="accent1"/>
              </w:rPr>
              <w:t>1935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6562B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819F4D8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96562B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5847F84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80746F7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C4F3C">
              <w:rPr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03FC2D8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C4F3C">
              <w:rPr>
                <w:color w:val="4472C4" w:themeColor="accent1"/>
              </w:rPr>
              <w:t>7</w:t>
            </w:r>
            <w:r w:rsidR="0096562B">
              <w:rPr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6562B">
              <w:rPr>
                <w:noProof/>
                <w:color w:val="4472C4" w:themeColor="accent1"/>
              </w:rPr>
              <w:t>64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A3E0888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966766" w14:textId="77777777" w:rsidR="00DD1E11" w:rsidRDefault="00DD1E11" w:rsidP="00505854">
      <w:r>
        <w:separator/>
      </w:r>
    </w:p>
  </w:endnote>
  <w:endnote w:type="continuationSeparator" w:id="0">
    <w:p w14:paraId="3B72DD6A" w14:textId="77777777" w:rsidR="00DD1E11" w:rsidRDefault="00DD1E1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E77A8A" w14:textId="77777777" w:rsidR="00DD1E11" w:rsidRDefault="00DD1E11" w:rsidP="00505854">
      <w:r>
        <w:separator/>
      </w:r>
    </w:p>
  </w:footnote>
  <w:footnote w:type="continuationSeparator" w:id="0">
    <w:p w14:paraId="3EE848EB" w14:textId="77777777" w:rsidR="00DD1E11" w:rsidRDefault="00DD1E1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572E93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03C48">
      <w:rPr>
        <w:b/>
        <w:bCs/>
        <w:sz w:val="28"/>
        <w:szCs w:val="28"/>
      </w:rPr>
      <w:t>0180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6562B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3C48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06CD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243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62B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D1E11"/>
    <w:rsid w:val="00DE480B"/>
    <w:rsid w:val="00DF1993"/>
    <w:rsid w:val="00E01CE2"/>
    <w:rsid w:val="00E04523"/>
    <w:rsid w:val="00E1228A"/>
    <w:rsid w:val="00E15DA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C4F3C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7</TotalTime>
  <Pages>26</Pages>
  <Words>3465</Words>
  <Characters>19755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2025-08-24T16:52:00Z</dcterms:modified>
</cp:coreProperties>
</file>