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C6491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AC6491" w14:paraId="15934A3C" w14:textId="77777777" w:rsidTr="00D2396E">
        <w:tc>
          <w:tcPr>
            <w:tcW w:w="5395" w:type="dxa"/>
          </w:tcPr>
          <w:p w14:paraId="2F2D6E1B" w14:textId="0BF77824" w:rsidR="00AC1870" w:rsidRDefault="00AC6491" w:rsidP="00D2396E">
            <w:r>
              <w:rPr>
                <w:noProof/>
              </w:rPr>
              <w:drawing>
                <wp:inline distT="0" distB="0" distL="0" distR="0" wp14:anchorId="2FC8B08E" wp14:editId="5346F046">
                  <wp:extent cx="3077163" cy="2960915"/>
                  <wp:effectExtent l="0" t="0" r="0" b="0"/>
                  <wp:docPr id="1344889078" name="Picture 6" descr="A quil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889078" name="Picture 6" descr="A quil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511" cy="304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61E94F1F" w:rsidR="00AC1870" w:rsidRDefault="00AC6491" w:rsidP="00D2396E">
            <w:r>
              <w:rPr>
                <w:noProof/>
              </w:rPr>
              <w:drawing>
                <wp:inline distT="0" distB="0" distL="0" distR="0" wp14:anchorId="4E8D40B6" wp14:editId="76B68631">
                  <wp:extent cx="3234069" cy="2960370"/>
                  <wp:effectExtent l="0" t="0" r="4445" b="0"/>
                  <wp:docPr id="1108784703" name="Picture 7" descr="A white cloth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784703" name="Picture 7" descr="A white cloth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7183" cy="298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4E3CC5E3" w:rsidR="00AC1870" w:rsidRDefault="00AC6491" w:rsidP="00AC1870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A921587" wp14:editId="53802920">
            <wp:extent cx="6858000" cy="6598920"/>
            <wp:effectExtent l="0" t="0" r="0" b="5080"/>
            <wp:docPr id="1692306819" name="Picture 8" descr="A quil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306819" name="Picture 8" descr="A quilt on a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6E66B52" wp14:editId="107AD669">
            <wp:extent cx="9144000" cy="6858000"/>
            <wp:effectExtent l="0" t="0" r="0" b="0"/>
            <wp:docPr id="614797239" name="Picture 9" descr="A patchwork quilt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97239" name="Picture 9" descr="A patchwork quilt with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BC8419A" wp14:editId="6B9A1093">
            <wp:extent cx="6858000" cy="5347335"/>
            <wp:effectExtent l="0" t="0" r="0" b="0"/>
            <wp:docPr id="1264038681" name="Picture 10" descr="A hand holding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38681" name="Picture 10" descr="A hand holding a piece of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CFBD473" wp14:editId="28C012B2">
            <wp:extent cx="6858000" cy="6277610"/>
            <wp:effectExtent l="0" t="0" r="0" b="0"/>
            <wp:docPr id="818664037" name="Picture 11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64037" name="Picture 11" descr="A white cloth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C807FCB" wp14:editId="6A1AFF46">
            <wp:extent cx="9144000" cy="6858000"/>
            <wp:effectExtent l="0" t="0" r="0" b="0"/>
            <wp:docPr id="97073129" name="Picture 12" descr="A white fabric with a grid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3129" name="Picture 12" descr="A white fabric with a grid patter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12509" w14:textId="04F5D9FF" w:rsidR="00AC1870" w:rsidRDefault="00AC6491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2D3C84F" wp14:editId="57621DB8">
            <wp:extent cx="6858000" cy="6598920"/>
            <wp:effectExtent l="0" t="0" r="0" b="5080"/>
            <wp:docPr id="1659054897" name="Picture 1" descr="A quilt on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54897" name="Picture 1" descr="A quilt on a wall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AEB92E" wp14:editId="02C84094">
            <wp:extent cx="9144000" cy="6858000"/>
            <wp:effectExtent l="0" t="0" r="0" b="0"/>
            <wp:docPr id="1871983627" name="Picture 2" descr="A patchwork quilt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83627" name="Picture 2" descr="A patchwork quilt with flower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2EDC1" wp14:editId="516DF7CC">
            <wp:extent cx="6858000" cy="5347335"/>
            <wp:effectExtent l="0" t="0" r="0" b="0"/>
            <wp:docPr id="722220686" name="Picture 3" descr="A hand holding a piece of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220686" name="Picture 3" descr="A hand holding a piece of fabric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4256F" wp14:editId="74DCB08D">
            <wp:extent cx="6858000" cy="6277610"/>
            <wp:effectExtent l="0" t="0" r="0" b="0"/>
            <wp:docPr id="436611138" name="Picture 4" descr="A white cloth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11138" name="Picture 4" descr="A white cloth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B8B598" wp14:editId="6AEF2EA0">
            <wp:extent cx="9144000" cy="6858000"/>
            <wp:effectExtent l="0" t="0" r="0" b="0"/>
            <wp:docPr id="1206598437" name="Picture 5" descr="A white fabric with a grid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598437" name="Picture 5" descr="A white fabric with a grid patter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7777777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7777777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769381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2402A">
              <w:rPr>
                <w:noProof/>
                <w:color w:val="4472C4" w:themeColor="accent1"/>
              </w:rPr>
              <w:t>19</w:t>
            </w:r>
            <w:r w:rsidR="003B2FE5">
              <w:rPr>
                <w:noProof/>
                <w:color w:val="4472C4" w:themeColor="accent1"/>
              </w:rPr>
              <w:t>65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2402A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0B3E32ED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72402A">
              <w:rPr>
                <w:noProof/>
                <w:color w:val="4472C4" w:themeColor="accent1"/>
              </w:rPr>
              <w:t>19</w:t>
            </w:r>
            <w:r w:rsidR="003B2FE5">
              <w:rPr>
                <w:noProof/>
                <w:color w:val="4472C4" w:themeColor="accent1"/>
              </w:rPr>
              <w:t>65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72402A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61F6E39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4EC8B666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1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7AD08BD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72402A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E4D750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2402A">
              <w:rPr>
                <w:noProof/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72402A">
              <w:rPr>
                <w:noProof/>
                <w:color w:val="4472C4" w:themeColor="accent1"/>
              </w:rPr>
              <w:t>18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73C314A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EF1FC" w14:textId="77777777" w:rsidR="007576B6" w:rsidRDefault="007576B6" w:rsidP="00505854">
      <w:r>
        <w:separator/>
      </w:r>
    </w:p>
  </w:endnote>
  <w:endnote w:type="continuationSeparator" w:id="0">
    <w:p w14:paraId="7EC5E264" w14:textId="77777777" w:rsidR="007576B6" w:rsidRDefault="007576B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2D90B" w14:textId="77777777" w:rsidR="00507CD7" w:rsidRDefault="00507C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970F5" w14:textId="77777777" w:rsidR="00507CD7" w:rsidRDefault="00507C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869B0" w14:textId="77777777" w:rsidR="007576B6" w:rsidRDefault="007576B6" w:rsidP="00505854">
      <w:r>
        <w:separator/>
      </w:r>
    </w:p>
  </w:footnote>
  <w:footnote w:type="continuationSeparator" w:id="0">
    <w:p w14:paraId="6A6532AF" w14:textId="77777777" w:rsidR="007576B6" w:rsidRDefault="007576B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535EF" w14:textId="77777777" w:rsidR="00507CD7" w:rsidRDefault="00507C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5EEE0A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07CD7">
      <w:rPr>
        <w:b/>
        <w:bCs/>
        <w:sz w:val="28"/>
        <w:szCs w:val="28"/>
      </w:rPr>
      <w:t>0178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B2FE5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73F02" w14:textId="77777777" w:rsidR="00507CD7" w:rsidRDefault="00507C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D7BCF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B2FE5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07CD7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2E4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402A"/>
    <w:rsid w:val="007251C1"/>
    <w:rsid w:val="00734686"/>
    <w:rsid w:val="0073798A"/>
    <w:rsid w:val="00741442"/>
    <w:rsid w:val="007503DF"/>
    <w:rsid w:val="00750889"/>
    <w:rsid w:val="00751F40"/>
    <w:rsid w:val="007576B6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C6491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E7F95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CD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26</Pages>
  <Words>3457</Words>
  <Characters>19706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2025-09-30T18:18:00Z</dcterms:modified>
</cp:coreProperties>
</file>