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426D2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C426D2" w14:paraId="15934A3C" w14:textId="77777777" w:rsidTr="00D2396E">
        <w:tc>
          <w:tcPr>
            <w:tcW w:w="5395" w:type="dxa"/>
          </w:tcPr>
          <w:p w14:paraId="2F2D6E1B" w14:textId="5F0C1791" w:rsidR="00AC1870" w:rsidRDefault="00C426D2" w:rsidP="00D2396E">
            <w:r>
              <w:rPr>
                <w:noProof/>
              </w:rPr>
              <w:drawing>
                <wp:inline distT="0" distB="0" distL="0" distR="0" wp14:anchorId="6DF10F35" wp14:editId="7D5F69D0">
                  <wp:extent cx="3091543" cy="3635426"/>
                  <wp:effectExtent l="0" t="0" r="0" b="0"/>
                  <wp:docPr id="1738423269" name="Picture 1" descr="A quilt with a star and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423269" name="Picture 1" descr="A quilt with a star and tex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223" cy="3776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53B02DCA" w:rsidR="00AC1870" w:rsidRDefault="00C426D2" w:rsidP="00D2396E">
            <w:r>
              <w:rPr>
                <w:noProof/>
              </w:rPr>
              <w:drawing>
                <wp:inline distT="0" distB="0" distL="0" distR="0" wp14:anchorId="28D98E07" wp14:editId="7ECF9A4D">
                  <wp:extent cx="3114552" cy="3635375"/>
                  <wp:effectExtent l="0" t="0" r="0" b="0"/>
                  <wp:docPr id="1733467632" name="Picture 2" descr="A white blanket with red tri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467632" name="Picture 2" descr="A white blanket with red trim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028" cy="3679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5AAF9B43" w14:textId="2C10BA40" w:rsidR="000A1BB6" w:rsidRDefault="00C426D2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D4851B4" wp14:editId="28D7EDEE">
            <wp:extent cx="9144000" cy="6858000"/>
            <wp:effectExtent l="0" t="0" r="0" b="0"/>
            <wp:docPr id="1757736414" name="Picture 3" descr="A quilt with a star and a price t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736414" name="Picture 3" descr="A quilt with a star and a price tag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311B69D" wp14:editId="780D147D">
            <wp:extent cx="6858000" cy="8064500"/>
            <wp:effectExtent l="0" t="0" r="0" b="0"/>
            <wp:docPr id="2045376630" name="Picture 4" descr="A quilt with a star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376630" name="Picture 4" descr="A quilt with a star and tex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78589D4" wp14:editId="73D2C644">
            <wp:extent cx="9144000" cy="6858000"/>
            <wp:effectExtent l="0" t="0" r="0" b="0"/>
            <wp:docPr id="920497425" name="Picture 5" descr="A white quilt with red writ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497425" name="Picture 5" descr="A white quilt with red writing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1806D08" wp14:editId="2A49FF45">
            <wp:extent cx="9144000" cy="6858000"/>
            <wp:effectExtent l="0" t="0" r="0" b="0"/>
            <wp:docPr id="1327701976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701976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2CD26B2" wp14:editId="678D1420">
            <wp:extent cx="9144000" cy="6858000"/>
            <wp:effectExtent l="0" t="0" r="0" b="0"/>
            <wp:docPr id="623381553" name="Picture 7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381553" name="Picture 7" descr="A close up of a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D1FB438" wp14:editId="3FBA4244">
            <wp:extent cx="5270500" cy="9144000"/>
            <wp:effectExtent l="0" t="0" r="0" b="0"/>
            <wp:docPr id="2144314884" name="Picture 8" descr="A hand touching a red white and blue fl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314884" name="Picture 8" descr="A hand touching a red white and blue flag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05110A1" wp14:editId="76D7613C">
            <wp:extent cx="6858000" cy="7955915"/>
            <wp:effectExtent l="0" t="0" r="0" b="0"/>
            <wp:docPr id="1327843879" name="Picture 9" descr="A quilt with a star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843879" name="Picture 9" descr="A quilt with a star o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5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253A294" wp14:editId="0E1C82EC">
            <wp:extent cx="6858000" cy="7966710"/>
            <wp:effectExtent l="0" t="0" r="0" b="0"/>
            <wp:docPr id="57836305" name="Picture 10" descr="A white and red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36305" name="Picture 10" descr="A white and red blanke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6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EA88001" wp14:editId="148D5C59">
            <wp:extent cx="9144000" cy="6858000"/>
            <wp:effectExtent l="0" t="0" r="0" b="0"/>
            <wp:docPr id="1521893764" name="Picture 11" descr="A white blanket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893764" name="Picture 11" descr="A white blanket with a pattern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CF21622" wp14:editId="418E8B93">
            <wp:extent cx="9144000" cy="6858000"/>
            <wp:effectExtent l="0" t="0" r="0" b="0"/>
            <wp:docPr id="52885204" name="Picture 12" descr="A white blanket with triang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85204" name="Picture 12" descr="A white blanket with triangle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31FD1DC" wp14:editId="7C50C47B">
            <wp:extent cx="4989195" cy="9144000"/>
            <wp:effectExtent l="0" t="0" r="1905" b="0"/>
            <wp:docPr id="66087334" name="Picture 13" descr="A close up of a red and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87334" name="Picture 13" descr="A close up of a red and white cloth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1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EFBA821" wp14:editId="0730F5C2">
            <wp:extent cx="6858000" cy="8180070"/>
            <wp:effectExtent l="0" t="0" r="0" b="0"/>
            <wp:docPr id="1405670451" name="Picture 14" descr="A quilt with many signatu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670451" name="Picture 14" descr="A quilt with many signature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DCA47D5" wp14:editId="01C53FE5">
            <wp:extent cx="9144000" cy="6858000"/>
            <wp:effectExtent l="0" t="0" r="0" b="0"/>
            <wp:docPr id="1795398504" name="Picture 1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398504" name="Picture 15" descr="A close up of a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DFC0894" wp14:editId="32A868B2">
            <wp:extent cx="6858000" cy="5143500"/>
            <wp:effectExtent l="0" t="0" r="0" b="0"/>
            <wp:docPr id="2039835587" name="Picture 16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835587" name="Picture 16" descr="A quilt with writing on i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F6727F2" wp14:editId="2196D64F">
            <wp:extent cx="6858000" cy="5143500"/>
            <wp:effectExtent l="0" t="0" r="0" b="0"/>
            <wp:docPr id="1299992159" name="Picture 17" descr="A quilt with a star and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992159" name="Picture 17" descr="A quilt with a star and a star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29AB560" wp14:editId="5EF96B50">
            <wp:extent cx="6858000" cy="5143500"/>
            <wp:effectExtent l="0" t="0" r="0" b="0"/>
            <wp:docPr id="1378498958" name="Picture 18" descr="A quilt with nam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498958" name="Picture 18" descr="A quilt with names on i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6E07D2A" wp14:editId="328CCF4C">
            <wp:extent cx="6858000" cy="5143500"/>
            <wp:effectExtent l="0" t="0" r="0" b="0"/>
            <wp:docPr id="409145743" name="Picture 19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145743" name="Picture 19" descr="A quilt with writing on it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DE1F8B7" wp14:editId="19AD907D">
            <wp:extent cx="6858000" cy="8004810"/>
            <wp:effectExtent l="0" t="0" r="0" b="0"/>
            <wp:docPr id="1028740039" name="Picture 20" descr="A white blanket with red tri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40039" name="Picture 20" descr="A white blanket with red trim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0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E55130E" wp14:editId="013CEF1B">
            <wp:extent cx="6858000" cy="5143500"/>
            <wp:effectExtent l="0" t="0" r="0" b="0"/>
            <wp:docPr id="136649661" name="Picture 21" descr="A close-up of a white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49661" name="Picture 21" descr="A close-up of a white blanket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F5C4F93" wp14:editId="642F2F78">
            <wp:extent cx="9144000" cy="6858000"/>
            <wp:effectExtent l="0" t="0" r="0" b="0"/>
            <wp:docPr id="1967403422" name="Picture 22" descr="A white blanket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403422" name="Picture 22" descr="A white blanket with a pattern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8C5E3C6" wp14:editId="49B948EB">
            <wp:extent cx="9144000" cy="6858000"/>
            <wp:effectExtent l="0" t="0" r="0" b="0"/>
            <wp:docPr id="1149848624" name="Picture 2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848624" name="Picture 23" descr="A close-up of a quilt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2509" w14:textId="77777777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lastRenderedPageBreak/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37B95073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426D2">
              <w:rPr>
                <w:noProof/>
                <w:color w:val="4472C4" w:themeColor="accent1"/>
              </w:rPr>
              <w:t>2024, March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556CB60C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426D2">
              <w:rPr>
                <w:noProof/>
                <w:color w:val="4472C4" w:themeColor="accent1"/>
              </w:rPr>
              <w:t>La Grange,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3563F445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426D2">
              <w:rPr>
                <w:color w:val="4472C4" w:themeColor="accent1"/>
              </w:rPr>
              <w:t>$45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64A0F71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1460CB">
              <w:rPr>
                <w:color w:val="4472C4" w:themeColor="accent1"/>
              </w:rPr>
              <w:t>Order of the Eastern Star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0057256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1460CB">
              <w:rPr>
                <w:noProof/>
                <w:color w:val="4472C4" w:themeColor="accent1"/>
              </w:rPr>
              <w:t>1960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1460CB">
              <w:rPr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6215F53D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1460CB">
              <w:rPr>
                <w:noProof/>
                <w:color w:val="4472C4" w:themeColor="accent1"/>
              </w:rPr>
              <w:t>1960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1460CB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38563BA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2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1460CB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14E97BF0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1460CB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766E6F4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1460CB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2456E96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1460CB">
              <w:rPr>
                <w:noProof/>
                <w:color w:val="4472C4" w:themeColor="accent1"/>
              </w:rPr>
              <w:t>102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1460CB">
              <w:rPr>
                <w:noProof/>
                <w:color w:val="4472C4" w:themeColor="accent1"/>
              </w:rPr>
              <w:t>82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718257A9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31"/>
      <w:footerReference w:type="default" r:id="rId3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272A3A" w14:textId="77777777" w:rsidR="007047B1" w:rsidRDefault="007047B1" w:rsidP="00505854">
      <w:r>
        <w:separator/>
      </w:r>
    </w:p>
  </w:endnote>
  <w:endnote w:type="continuationSeparator" w:id="0">
    <w:p w14:paraId="1D0118A2" w14:textId="77777777" w:rsidR="007047B1" w:rsidRDefault="007047B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526425" w14:textId="77777777" w:rsidR="007047B1" w:rsidRDefault="007047B1" w:rsidP="00505854">
      <w:r>
        <w:separator/>
      </w:r>
    </w:p>
  </w:footnote>
  <w:footnote w:type="continuationSeparator" w:id="0">
    <w:p w14:paraId="7AA26F59" w14:textId="77777777" w:rsidR="007047B1" w:rsidRDefault="007047B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21EB90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0A1BB6">
      <w:rPr>
        <w:b/>
        <w:bCs/>
        <w:sz w:val="28"/>
        <w:szCs w:val="28"/>
      </w:rPr>
      <w:t>0176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1460CB">
      <w:rPr>
        <w:noProof/>
        <w:sz w:val="28"/>
        <w:szCs w:val="28"/>
      </w:rPr>
      <w:t>August 22,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1BB6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460CB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047B1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26D2"/>
    <w:rsid w:val="00C47052"/>
    <w:rsid w:val="00C51999"/>
    <w:rsid w:val="00C55AFE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52E5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38</Pages>
  <Words>3465</Words>
  <Characters>19755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2025-07-06T20:23:00Z</dcterms:created>
  <dcterms:modified xsi:type="dcterms:W3CDTF">2025-08-22T18:37:00Z</dcterms:modified>
</cp:coreProperties>
</file>