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62"/>
        <w:gridCol w:w="5438"/>
      </w:tblGrid>
      <w:tr w:rsidR="00657C7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657C71" w14:paraId="15934A3C" w14:textId="77777777" w:rsidTr="00D2396E">
        <w:tc>
          <w:tcPr>
            <w:tcW w:w="5395" w:type="dxa"/>
          </w:tcPr>
          <w:p w14:paraId="2F2D6E1B" w14:textId="0C5A922A" w:rsidR="00AC1870" w:rsidRDefault="00657C71" w:rsidP="00D2396E">
            <w:r>
              <w:rPr>
                <w:noProof/>
              </w:rPr>
              <w:drawing>
                <wp:inline distT="0" distB="0" distL="0" distR="0" wp14:anchorId="09A611BB" wp14:editId="046275D2">
                  <wp:extent cx="3178460" cy="4020458"/>
                  <wp:effectExtent l="0" t="0" r="0" b="5715"/>
                  <wp:docPr id="57677873" name="Picture 15" descr="A quilt with different dress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7873" name="Picture 15" descr="A quilt with different dresse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155" cy="4076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0F32FB2" w:rsidR="00AC1870" w:rsidRDefault="00657C71" w:rsidP="00D2396E">
            <w:r>
              <w:rPr>
                <w:noProof/>
              </w:rPr>
              <w:drawing>
                <wp:inline distT="0" distB="0" distL="0" distR="0" wp14:anchorId="1C79AF9C" wp14:editId="5726BE61">
                  <wp:extent cx="3316130" cy="4040765"/>
                  <wp:effectExtent l="0" t="0" r="0" b="0"/>
                  <wp:docPr id="319787691" name="Picture 16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787691" name="Picture 16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4060" cy="4074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62356A71" w:rsidR="00AC1870" w:rsidRDefault="00657C7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BD1BE08" wp14:editId="4D126E85">
            <wp:extent cx="6858000" cy="8674735"/>
            <wp:effectExtent l="0" t="0" r="0" b="0"/>
            <wp:docPr id="1683669424" name="Picture 1" descr="A quilt with different dress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669424" name="Picture 1" descr="A quilt with different dresse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7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FF687" wp14:editId="29F8E914">
            <wp:extent cx="6096000" cy="9144000"/>
            <wp:effectExtent l="0" t="0" r="0" b="0"/>
            <wp:docPr id="1290963424" name="Picture 2" descr="A quilt with a dress and umbrell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63424" name="Picture 2" descr="A quilt with a dress and umbrella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A0CB4" wp14:editId="237711F7">
            <wp:extent cx="9144000" cy="6858000"/>
            <wp:effectExtent l="0" t="0" r="0" b="0"/>
            <wp:docPr id="427809985" name="Picture 3" descr="A quilt with a picture of wom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09985" name="Picture 3" descr="A quilt with a picture of wome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9712F" wp14:editId="06DB3B1A">
            <wp:extent cx="6858000" cy="8394700"/>
            <wp:effectExtent l="0" t="0" r="0" b="0"/>
            <wp:docPr id="1664150536" name="Picture 4" descr="A quilt with many different dre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150536" name="Picture 4" descr="A quilt with many different dress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2C757" wp14:editId="184AC102">
            <wp:extent cx="9144000" cy="6858000"/>
            <wp:effectExtent l="0" t="0" r="0" b="0"/>
            <wp:docPr id="1590630603" name="Picture 5" descr="A quilt with a picture of a butterfl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30603" name="Picture 5" descr="A quilt with a picture of a butterfly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B99CB" wp14:editId="5DF1976B">
            <wp:extent cx="9144000" cy="6858000"/>
            <wp:effectExtent l="0" t="0" r="0" b="0"/>
            <wp:docPr id="27561146" name="Picture 6" descr="A quilt with a picture of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1146" name="Picture 6" descr="A quilt with a picture of a perso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FB446" wp14:editId="1BB73178">
            <wp:extent cx="9144000" cy="6858000"/>
            <wp:effectExtent l="0" t="0" r="0" b="0"/>
            <wp:docPr id="1863129521" name="Picture 7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29521" name="Picture 7" descr="A quilt with writing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C34C8" wp14:editId="2FF3169C">
            <wp:extent cx="9144000" cy="6858000"/>
            <wp:effectExtent l="0" t="0" r="0" b="0"/>
            <wp:docPr id="1440601253" name="Picture 8" descr="A quilt with a picture of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601253" name="Picture 8" descr="A quilt with a picture of a perso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CE09B" wp14:editId="1A68578A">
            <wp:extent cx="4104640" cy="9144000"/>
            <wp:effectExtent l="0" t="0" r="0" b="0"/>
            <wp:docPr id="881004510" name="Picture 9" descr="A close 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04510" name="Picture 9" descr="A close up of a pink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6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5BBB5" wp14:editId="30391F09">
            <wp:extent cx="5140325" cy="9144000"/>
            <wp:effectExtent l="0" t="0" r="3175" b="0"/>
            <wp:docPr id="1732996793" name="Picture 10" descr="A finger on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996793" name="Picture 10" descr="A finger on a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25AE5" wp14:editId="700FFBBB">
            <wp:extent cx="6858000" cy="8356600"/>
            <wp:effectExtent l="0" t="0" r="0" b="0"/>
            <wp:docPr id="1431651278" name="Picture 11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51278" name="Picture 11" descr="A white blanket on a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A9386" wp14:editId="0D0E1388">
            <wp:extent cx="9144000" cy="6858000"/>
            <wp:effectExtent l="0" t="0" r="0" b="0"/>
            <wp:docPr id="1785479422" name="Picture 12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79422" name="Picture 12" descr="A close-up of a white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5C10C" wp14:editId="2030D953">
            <wp:extent cx="9144000" cy="6858000"/>
            <wp:effectExtent l="0" t="0" r="0" b="0"/>
            <wp:docPr id="1325601372" name="Picture 13" descr="A close up of a pin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601372" name="Picture 13" descr="A close up of a pink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16125" wp14:editId="33C82499">
            <wp:extent cx="6858000" cy="5596890"/>
            <wp:effectExtent l="0" t="0" r="0" b="3810"/>
            <wp:docPr id="477572974" name="Picture 14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572974" name="Picture 14" descr="A close-up of a piece of fabric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9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00BAAC8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57C71">
              <w:rPr>
                <w:color w:val="4472C4" w:themeColor="accent1"/>
              </w:rPr>
              <w:t>2023, Feb 26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3885CBE1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57C71">
              <w:rPr>
                <w:noProof/>
                <w:color w:val="4472C4" w:themeColor="accent1"/>
              </w:rPr>
              <w:t>Wyethville, VA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5AC4B9EE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57C71">
              <w:rPr>
                <w:color w:val="4472C4" w:themeColor="accent1"/>
              </w:rPr>
              <w:t>$50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6AA714FB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C35EA">
              <w:rPr>
                <w:color w:val="4472C4" w:themeColor="accent1"/>
              </w:rPr>
              <w:t>Victorian Lady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D7C47FB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C35EA">
              <w:rPr>
                <w:noProof/>
                <w:color w:val="4472C4" w:themeColor="accent1"/>
              </w:rPr>
              <w:t>1980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C35E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6FDF048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C35EA">
              <w:rPr>
                <w:noProof/>
                <w:color w:val="4472C4" w:themeColor="accent1"/>
              </w:rPr>
              <w:t>1980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C35EA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E025E7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C35E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29151F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C35E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3ABA75E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C35E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D732C6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57C71">
              <w:rPr>
                <w:color w:val="4472C4" w:themeColor="accent1"/>
              </w:rPr>
              <w:t>84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57C71">
              <w:rPr>
                <w:noProof/>
                <w:color w:val="4472C4" w:themeColor="accent1"/>
              </w:rPr>
              <w:t>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B261254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B64293" w14:textId="77777777" w:rsidR="0095415A" w:rsidRDefault="0095415A" w:rsidP="00505854">
      <w:r>
        <w:separator/>
      </w:r>
    </w:p>
  </w:endnote>
  <w:endnote w:type="continuationSeparator" w:id="0">
    <w:p w14:paraId="187185E5" w14:textId="77777777" w:rsidR="0095415A" w:rsidRDefault="0095415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5C7825" w14:textId="77777777" w:rsidR="00F82132" w:rsidRDefault="00F8213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F68A60" w14:textId="77777777" w:rsidR="00F82132" w:rsidRDefault="00F8213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FC04B6" w14:textId="77777777" w:rsidR="0095415A" w:rsidRDefault="0095415A" w:rsidP="00505854">
      <w:r>
        <w:separator/>
      </w:r>
    </w:p>
  </w:footnote>
  <w:footnote w:type="continuationSeparator" w:id="0">
    <w:p w14:paraId="35963421" w14:textId="77777777" w:rsidR="0095415A" w:rsidRDefault="0095415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F93A70" w14:textId="77777777" w:rsidR="00F82132" w:rsidRDefault="00F8213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BF056B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82132">
      <w:rPr>
        <w:b/>
        <w:bCs/>
        <w:sz w:val="28"/>
        <w:szCs w:val="28"/>
      </w:rPr>
      <w:t>0175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C35EA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5DCF1" w14:textId="77777777" w:rsidR="00F82132" w:rsidRDefault="00F8213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5EA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57C71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5415A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17D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2132"/>
    <w:rsid w:val="00F8522B"/>
    <w:rsid w:val="00F86920"/>
    <w:rsid w:val="00F876C2"/>
    <w:rsid w:val="00F967FF"/>
    <w:rsid w:val="00FA39F6"/>
    <w:rsid w:val="00FE0F4E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30</Pages>
  <Words>3463</Words>
  <Characters>19745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2025-07-06T20:23:00Z</dcterms:created>
  <dcterms:modified xsi:type="dcterms:W3CDTF">2025-08-22T18:36:00Z</dcterms:modified>
</cp:coreProperties>
</file>