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D41745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D41745" w14:paraId="15934A3C" w14:textId="77777777" w:rsidTr="00D2396E">
        <w:tc>
          <w:tcPr>
            <w:tcW w:w="5395" w:type="dxa"/>
          </w:tcPr>
          <w:p w14:paraId="2F2D6E1B" w14:textId="30014CD9" w:rsidR="00AC1870" w:rsidRDefault="00D41745" w:rsidP="00D2396E">
            <w:r>
              <w:rPr>
                <w:noProof/>
              </w:rPr>
              <w:drawing>
                <wp:inline distT="0" distB="0" distL="0" distR="0" wp14:anchorId="3CEDFC52" wp14:editId="2941E5B2">
                  <wp:extent cx="3048000" cy="2723444"/>
                  <wp:effectExtent l="0" t="0" r="0" b="0"/>
                  <wp:docPr id="1442412816" name="Picture 5" descr="A pillow with a picture of a santa on a chai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412816" name="Picture 5" descr="A pillow with a picture of a santa on a chair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034" cy="277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7C84577F" w:rsidR="00AC1870" w:rsidRDefault="00D41745" w:rsidP="00D2396E">
            <w:r>
              <w:rPr>
                <w:noProof/>
              </w:rPr>
              <w:drawing>
                <wp:inline distT="0" distB="0" distL="0" distR="0" wp14:anchorId="7C1D940D" wp14:editId="4B26C434">
                  <wp:extent cx="2764344" cy="2724159"/>
                  <wp:effectExtent l="0" t="0" r="4445" b="0"/>
                  <wp:docPr id="1998329261" name="Picture 6" descr="A pillow with a design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329261" name="Picture 6" descr="A pillow with a design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225" cy="2769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39663DB5" w14:textId="757C40A5" w:rsidR="00D41745" w:rsidRDefault="00D4174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5B8A5E6" wp14:editId="470FFB41">
            <wp:extent cx="6858000" cy="7341235"/>
            <wp:effectExtent l="0" t="0" r="0" b="0"/>
            <wp:docPr id="313455365" name="Picture 1" descr="A pillow with a picture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55365" name="Picture 1" descr="A pillow with a picture of a person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4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E93D6D5" wp14:editId="68F2D631">
            <wp:extent cx="6858000" cy="6127750"/>
            <wp:effectExtent l="0" t="0" r="0" b="6350"/>
            <wp:docPr id="107240306" name="Picture 2" descr="A pillow with a picture of a santa on a 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40306" name="Picture 2" descr="A pillow with a picture of a santa on a chai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2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33B03A7" wp14:editId="544EAA94">
            <wp:extent cx="6858000" cy="7003415"/>
            <wp:effectExtent l="0" t="0" r="0" b="0"/>
            <wp:docPr id="1221731018" name="Picture 3" descr="A pillow with a picture of santa clau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731018" name="Picture 3" descr="A pillow with a picture of santa claus o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AC8EFBB" wp14:editId="66AEA076">
            <wp:extent cx="6858000" cy="6758305"/>
            <wp:effectExtent l="0" t="0" r="0" b="0"/>
            <wp:docPr id="570546208" name="Picture 4" descr="A pillow with a desig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46208" name="Picture 4" descr="A pillow with a design on i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5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</w:rPr>
        <w:br w:type="page"/>
      </w:r>
    </w:p>
    <w:p w14:paraId="16F67668" w14:textId="7AF23849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A59F0C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26B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C18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347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5E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05F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095A946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776539E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17281A7" w14:textId="5277C45B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41745">
              <w:rPr>
                <w:color w:val="4472C4" w:themeColor="accent1"/>
              </w:rPr>
              <w:t>1996 - Dec 25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00E4D8C9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65D46D2" w14:textId="072A8322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41745">
              <w:rPr>
                <w:color w:val="4472C4" w:themeColor="accent1"/>
              </w:rPr>
              <w:t>Newton Falls, OH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372E226" w14:textId="7777777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35A3F20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2FC5A5B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6234992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2CA5143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69C4E68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578C82A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6C2D390D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D8929FE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21CF69A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81C2F90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5E5B35">
              <w:rPr>
                <w:color w:val="4472C4" w:themeColor="accent1"/>
              </w:rPr>
              <w:t xml:space="preserve">Xmas </w:t>
            </w:r>
            <w:proofErr w:type="gramStart"/>
            <w:r w:rsidR="005E5B35">
              <w:rPr>
                <w:color w:val="4472C4" w:themeColor="accent1"/>
              </w:rPr>
              <w:t>Pillow Cases</w:t>
            </w:r>
            <w:proofErr w:type="gramEnd"/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2B1D50C1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E5B35">
              <w:rPr>
                <w:noProof/>
                <w:color w:val="4472C4" w:themeColor="accent1"/>
              </w:rPr>
              <w:t>1996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2EDB6BB4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5E5B35">
              <w:rPr>
                <w:noProof/>
                <w:color w:val="4472C4" w:themeColor="accent1"/>
              </w:rPr>
              <w:t>1996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7DD7E21B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3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5E5B3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4336774E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1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5E5B35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5EC1625E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E5B35">
              <w:rPr>
                <w:noProof/>
                <w:color w:val="4472C4" w:themeColor="accent1"/>
              </w:rPr>
              <w:t>2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074633D2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5E5B35">
              <w:rPr>
                <w:noProof/>
                <w:color w:val="4472C4" w:themeColor="accent1"/>
              </w:rPr>
              <w:t>15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5E5B35">
              <w:rPr>
                <w:noProof/>
                <w:color w:val="4472C4" w:themeColor="accent1"/>
              </w:rPr>
              <w:t>15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222E5A6B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4C87E0F2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41745">
              <w:rPr>
                <w:color w:val="4472C4" w:themeColor="accent1"/>
              </w:rPr>
              <w:t>Made by my Grandmother, Josephine Montgomer</w:t>
            </w:r>
            <w:r w:rsidR="005E5B35">
              <w:rPr>
                <w:color w:val="4472C4" w:themeColor="accent1"/>
              </w:rPr>
              <w:t>y</w:t>
            </w:r>
            <w:r w:rsidR="00D41745">
              <w:rPr>
                <w:color w:val="4472C4" w:themeColor="accent1"/>
              </w:rPr>
              <w:t xml:space="preserve"> (Weisner), for a Xmas present</w:t>
            </w:r>
            <w:r w:rsidR="005E5B35">
              <w:rPr>
                <w:color w:val="4472C4" w:themeColor="accent1"/>
              </w:rPr>
              <w:t xml:space="preserve"> to me</w:t>
            </w:r>
            <w:r w:rsidR="00D41745">
              <w:rPr>
                <w:color w:val="4472C4" w:themeColor="accent1"/>
              </w:rPr>
              <w:t>.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BB28619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AAB582" w14:textId="77777777" w:rsidR="00DB4C57" w:rsidRDefault="00DB4C57" w:rsidP="00505854">
      <w:r>
        <w:separator/>
      </w:r>
    </w:p>
  </w:endnote>
  <w:endnote w:type="continuationSeparator" w:id="0">
    <w:p w14:paraId="2D155BD9" w14:textId="77777777" w:rsidR="00DB4C57" w:rsidRDefault="00DB4C57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31438" w14:textId="77777777" w:rsidR="00D41745" w:rsidRDefault="00D417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6D599" w14:textId="77777777" w:rsidR="00D41745" w:rsidRDefault="00D417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55FE3C" w14:textId="77777777" w:rsidR="00DB4C57" w:rsidRDefault="00DB4C57" w:rsidP="00505854">
      <w:r>
        <w:separator/>
      </w:r>
    </w:p>
  </w:footnote>
  <w:footnote w:type="continuationSeparator" w:id="0">
    <w:p w14:paraId="31693329" w14:textId="77777777" w:rsidR="00DB4C57" w:rsidRDefault="00DB4C57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A0345" w14:textId="4B8DA9F4" w:rsidR="00D41745" w:rsidRDefault="00DB4C57">
    <w:pPr>
      <w:pStyle w:val="Header"/>
    </w:pPr>
    <w:r>
      <w:rPr>
        <w:noProof/>
      </w:rPr>
      <w:pict w14:anchorId="14BDC73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3848802" o:spid="_x0000_s1027" type="#_x0000_t136" alt="" style="position:absolute;margin-left:0;margin-top:0;width:637.2pt;height:123.9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#e00" stroked="f">
          <v:textpath style="font-family:&quot;Calibri&quot;;font-size:1pt" string="Deaccession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475EAB0" w:rsidR="00505854" w:rsidRPr="002B7AA8" w:rsidRDefault="00DB4C57" w:rsidP="002B7AA8">
    <w:pPr>
      <w:jc w:val="center"/>
      <w:rPr>
        <w:sz w:val="28"/>
        <w:szCs w:val="28"/>
      </w:rPr>
    </w:pPr>
    <w:r>
      <w:rPr>
        <w:noProof/>
      </w:rPr>
      <w:pict w14:anchorId="028DA1B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3848803" o:spid="_x0000_s1026" type="#_x0000_t136" alt="" style="position:absolute;left:0;text-align:left;margin-left:0;margin-top:0;width:637.2pt;height:123.9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#e00" stroked="f">
          <v:textpath style="font-family:&quot;Calibri&quot;;font-size:1pt" string="Deaccessioned"/>
          <w10:wrap anchorx="margin" anchory="margin"/>
        </v:shape>
      </w:pict>
    </w:r>
    <w:r w:rsidR="002B7AA8" w:rsidRPr="002B7AA8">
      <w:rPr>
        <w:b/>
        <w:bCs/>
        <w:sz w:val="28"/>
        <w:szCs w:val="28"/>
      </w:rPr>
      <w:t xml:space="preserve">Item #: </w:t>
    </w:r>
    <w:r w:rsidR="00970409">
      <w:rPr>
        <w:b/>
        <w:bCs/>
        <w:sz w:val="28"/>
        <w:szCs w:val="28"/>
      </w:rPr>
      <w:t>0174</w:t>
    </w:r>
    <w:r w:rsidR="002B7AA8" w:rsidRPr="002B7AA8">
      <w:rPr>
        <w:b/>
        <w:bCs/>
        <w:sz w:val="28"/>
        <w:szCs w:val="28"/>
      </w:rPr>
      <w:tab/>
    </w:r>
    <w:r w:rsidR="002B7AA8" w:rsidRPr="002B7AA8">
      <w:rPr>
        <w:b/>
        <w:bCs/>
        <w:sz w:val="28"/>
        <w:szCs w:val="28"/>
      </w:rPr>
      <w:tab/>
    </w:r>
    <w:r w:rsidR="002B7AA8" w:rsidRPr="002B7AA8">
      <w:rPr>
        <w:b/>
        <w:bCs/>
        <w:sz w:val="28"/>
        <w:szCs w:val="28"/>
      </w:rPr>
      <w:tab/>
    </w:r>
    <w:r w:rsidR="002B7AA8" w:rsidRPr="002B7AA8">
      <w:rPr>
        <w:b/>
        <w:bCs/>
        <w:sz w:val="28"/>
        <w:szCs w:val="28"/>
      </w:rPr>
      <w:tab/>
    </w:r>
    <w:r w:rsidR="002B7AA8" w:rsidRPr="002B7AA8">
      <w:rPr>
        <w:b/>
        <w:bCs/>
        <w:sz w:val="28"/>
        <w:szCs w:val="28"/>
      </w:rPr>
      <w:tab/>
    </w:r>
    <w:r w:rsidR="002B7AA8" w:rsidRPr="002B7AA8">
      <w:rPr>
        <w:b/>
        <w:bCs/>
        <w:sz w:val="28"/>
        <w:szCs w:val="28"/>
      </w:rPr>
      <w:tab/>
    </w:r>
    <w:r w:rsidR="002B7AA8"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5E5B35">
      <w:rPr>
        <w:noProof/>
        <w:sz w:val="28"/>
        <w:szCs w:val="28"/>
      </w:rPr>
      <w:t>August 22,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534EB" w14:textId="7070DDAC" w:rsidR="00D41745" w:rsidRDefault="00DB4C57">
    <w:pPr>
      <w:pStyle w:val="Header"/>
    </w:pPr>
    <w:r>
      <w:rPr>
        <w:noProof/>
      </w:rPr>
      <w:pict w14:anchorId="34F4FA8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3848801" o:spid="_x0000_s1025" type="#_x0000_t136" alt="" style="position:absolute;margin-left:0;margin-top:0;width:637.2pt;height:123.9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#e00" stroked="f">
          <v:textpath style="font-family:&quot;Calibri&quot;;font-size:1pt" string="Deaccession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464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E5B35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0409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174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B4C57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96782"/>
    <w:rsid w:val="00EA5D9B"/>
    <w:rsid w:val="00EB3245"/>
    <w:rsid w:val="00EB408B"/>
    <w:rsid w:val="00EC4340"/>
    <w:rsid w:val="00ED61C7"/>
    <w:rsid w:val="00EE7246"/>
    <w:rsid w:val="00EE7F95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6</TotalTime>
  <Pages>6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4</cp:revision>
  <dcterms:created xsi:type="dcterms:W3CDTF">2025-07-06T20:23:00Z</dcterms:created>
  <dcterms:modified xsi:type="dcterms:W3CDTF">2025-08-22T18:13:00Z</dcterms:modified>
</cp:coreProperties>
</file>