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60D32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160D32" w14:paraId="15934A3C" w14:textId="77777777" w:rsidTr="00D2396E">
        <w:tc>
          <w:tcPr>
            <w:tcW w:w="5395" w:type="dxa"/>
          </w:tcPr>
          <w:p w14:paraId="2F2D6E1B" w14:textId="18470249" w:rsidR="00AC1870" w:rsidRDefault="00160D32" w:rsidP="00D2396E">
            <w:r>
              <w:rPr>
                <w:noProof/>
              </w:rPr>
              <w:drawing>
                <wp:inline distT="0" distB="0" distL="0" distR="0" wp14:anchorId="772F58F9" wp14:editId="5CCF38F4">
                  <wp:extent cx="3154578" cy="3570515"/>
                  <wp:effectExtent l="0" t="0" r="0" b="0"/>
                  <wp:docPr id="53755435" name="Picture 1" descr="A quilt with many squares of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55435" name="Picture 1" descr="A quilt with many squares of fabric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573" cy="362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6A55D3E9" w:rsidR="00AC1870" w:rsidRDefault="00160D32" w:rsidP="00D2396E">
            <w:r>
              <w:rPr>
                <w:noProof/>
              </w:rPr>
              <w:drawing>
                <wp:inline distT="0" distB="0" distL="0" distR="0" wp14:anchorId="79AF8B06" wp14:editId="787287C3">
                  <wp:extent cx="3567552" cy="2675664"/>
                  <wp:effectExtent l="1587" t="0" r="2858" b="2857"/>
                  <wp:docPr id="1111429904" name="Picture 2" descr="A patchwork quilt with white thread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429904" name="Picture 2" descr="A patchwork quilt with white thread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40171" cy="2730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85A41DF" w14:textId="56DAB253" w:rsidR="00160D32" w:rsidRDefault="00160D32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EAF5FA0" wp14:editId="025E586A">
            <wp:extent cx="6858000" cy="7762240"/>
            <wp:effectExtent l="0" t="0" r="0" b="0"/>
            <wp:docPr id="1513511772" name="Picture 3" descr="A quilt with many squares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511772" name="Picture 3" descr="A quilt with many squares of fabric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77BB5B6" wp14:editId="61D6A3FF">
            <wp:extent cx="6858000" cy="8522335"/>
            <wp:effectExtent l="0" t="0" r="0" b="0"/>
            <wp:docPr id="1425553958" name="Picture 4" descr="A quilt with different colors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53958" name="Picture 4" descr="A quilt with different colors of fabric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36D5FDE" wp14:editId="1BAD4902">
            <wp:extent cx="9144000" cy="6858000"/>
            <wp:effectExtent l="0" t="0" r="0" b="0"/>
            <wp:docPr id="1561405630" name="Picture 5" descr="A patchwork quilt with different desig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405630" name="Picture 5" descr="A patchwork quilt with different design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7A7AA5C" wp14:editId="589D0A9F">
            <wp:extent cx="9144000" cy="6858000"/>
            <wp:effectExtent l="0" t="0" r="0" b="0"/>
            <wp:docPr id="20355499" name="Picture 6" descr="A close 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5499" name="Picture 6" descr="A close up of a quil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EF810D7" wp14:editId="7F541B02">
            <wp:extent cx="9144000" cy="6858000"/>
            <wp:effectExtent l="0" t="0" r="0" b="0"/>
            <wp:docPr id="177236319" name="Picture 7" descr="A patchwork quilt with white threa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36319" name="Picture 7" descr="A patchwork quilt with white thread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</w:rPr>
        <w:br w:type="page"/>
      </w:r>
    </w:p>
    <w:p w14:paraId="16F67668" w14:textId="2BCAA64A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A59F0C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26B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C18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347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5E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05F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095A946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76539E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17281A7" w14:textId="2886046C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D2AF0">
              <w:rPr>
                <w:color w:val="4472C4" w:themeColor="accent1"/>
              </w:rPr>
              <w:t>2024, Dec 19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00E4D8C9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65D46D2" w14:textId="4EA30914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D2AF0">
              <w:rPr>
                <w:noProof/>
                <w:color w:val="4472C4" w:themeColor="accent1"/>
              </w:rPr>
              <w:t>Countryside Antique Mall</w:t>
            </w:r>
            <w:r w:rsidR="00FD2AF0">
              <w:rPr>
                <w:noProof/>
                <w:color w:val="4472C4" w:themeColor="accent1"/>
              </w:rPr>
              <w:br/>
              <w:t>Thornton, IN 46071 9286</w:t>
            </w:r>
            <w:r w:rsidR="00FD2AF0">
              <w:rPr>
                <w:noProof/>
                <w:color w:val="4472C4" w:themeColor="accent1"/>
              </w:rPr>
              <w:br/>
            </w:r>
            <w:r w:rsidR="00FD2AF0">
              <w:rPr>
                <w:noProof/>
                <w:color w:val="4472C4" w:themeColor="accent1"/>
              </w:rPr>
              <w:br/>
              <w:t>765 436 7200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372E226" w14:textId="06A7B195" w:rsidR="0097695B" w:rsidRDefault="00AC1870" w:rsidP="00FD2AF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D2AF0">
              <w:rPr>
                <w:color w:val="4472C4" w:themeColor="accent1"/>
              </w:rPr>
              <w:t>$13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35A3F20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2FC5A5B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623499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2CA5143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69C4E68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78C82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6C2D390D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8929F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21CF69A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360B0B47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D7999">
              <w:rPr>
                <w:color w:val="4472C4" w:themeColor="accent1"/>
              </w:rPr>
              <w:t>2000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D7999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371AC626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7D7999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733EC60B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4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7D7999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27A25B62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D7999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0EDFE66F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D7999">
              <w:rPr>
                <w:noProof/>
                <w:color w:val="4472C4" w:themeColor="accent1"/>
              </w:rPr>
              <w:t>49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D7999">
              <w:rPr>
                <w:noProof/>
                <w:color w:val="4472C4" w:themeColor="accent1"/>
              </w:rPr>
              <w:t>39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63A665AB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14295" w14:textId="77777777" w:rsidR="00054E97" w:rsidRDefault="00054E97" w:rsidP="00505854">
      <w:r>
        <w:separator/>
      </w:r>
    </w:p>
  </w:endnote>
  <w:endnote w:type="continuationSeparator" w:id="0">
    <w:p w14:paraId="4723D1B4" w14:textId="77777777" w:rsidR="00054E97" w:rsidRDefault="00054E97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0BC73" w14:textId="77777777" w:rsidR="00054E97" w:rsidRDefault="00054E97" w:rsidP="00505854">
      <w:r>
        <w:separator/>
      </w:r>
    </w:p>
  </w:footnote>
  <w:footnote w:type="continuationSeparator" w:id="0">
    <w:p w14:paraId="17B1EFCE" w14:textId="77777777" w:rsidR="00054E97" w:rsidRDefault="00054E97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8A2E85C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1E6CE5">
      <w:rPr>
        <w:b/>
        <w:bCs/>
        <w:sz w:val="28"/>
        <w:szCs w:val="28"/>
      </w:rPr>
      <w:t>0173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7D7999">
      <w:rPr>
        <w:noProof/>
        <w:sz w:val="28"/>
        <w:szCs w:val="28"/>
      </w:rPr>
      <w:t>August 22,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4E97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0D32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E6CE5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5687C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D7999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081C"/>
    <w:rsid w:val="00EE7246"/>
    <w:rsid w:val="00EE7F95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D2AF0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5</TotalTime>
  <Pages>21</Pages>
  <Words>3466</Words>
  <Characters>19760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2025-08-22T18:35:00Z</dcterms:modified>
</cp:coreProperties>
</file>