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04434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804434" w14:paraId="15934A3C" w14:textId="77777777" w:rsidTr="00D2396E">
        <w:tc>
          <w:tcPr>
            <w:tcW w:w="5395" w:type="dxa"/>
          </w:tcPr>
          <w:p w14:paraId="2F2D6E1B" w14:textId="44D2264F" w:rsidR="00AC1870" w:rsidRDefault="00804434" w:rsidP="00D2396E">
            <w:r>
              <w:rPr>
                <w:noProof/>
              </w:rPr>
              <w:drawing>
                <wp:inline distT="0" distB="0" distL="0" distR="0" wp14:anchorId="4D147639" wp14:editId="776DF096">
                  <wp:extent cx="3091543" cy="3130474"/>
                  <wp:effectExtent l="0" t="0" r="0" b="0"/>
                  <wp:docPr id="540694238" name="Picture 9" descr="A quil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694238" name="Picture 9" descr="A quilt on a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1100" cy="3160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110507C4" w:rsidR="00AC1870" w:rsidRDefault="00804434" w:rsidP="00D2396E">
            <w:r>
              <w:rPr>
                <w:noProof/>
              </w:rPr>
              <w:drawing>
                <wp:inline distT="0" distB="0" distL="0" distR="0" wp14:anchorId="0907AA0C" wp14:editId="3D5EC30F">
                  <wp:extent cx="3068671" cy="3113849"/>
                  <wp:effectExtent l="0" t="0" r="5080" b="0"/>
                  <wp:docPr id="2068149273" name="Picture 10" descr="A white square with a triangle pattern on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8149273" name="Picture 10" descr="A white square with a triangle pattern on it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6546" cy="3172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49C20395" w14:textId="28AE8B9D" w:rsidR="00804434" w:rsidRDefault="00804434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995E82F" wp14:editId="3674E415">
            <wp:extent cx="6858000" cy="6944360"/>
            <wp:effectExtent l="0" t="0" r="0" b="2540"/>
            <wp:docPr id="174226283" name="Picture 1" descr="A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26283" name="Picture 1" descr="A quilt on a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4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BCC4D50" wp14:editId="09E1CCA7">
            <wp:extent cx="6858000" cy="6878320"/>
            <wp:effectExtent l="0" t="0" r="0" b="5080"/>
            <wp:docPr id="772542946" name="Picture 2" descr="A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542946" name="Picture 2" descr="A quilt on a wall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7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346E9CB" wp14:editId="71ACB67D">
            <wp:extent cx="9144000" cy="6858000"/>
            <wp:effectExtent l="0" t="0" r="0" b="0"/>
            <wp:docPr id="221662647" name="Picture 3" descr="A close-up of a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662647" name="Picture 3" descr="A close-up of a patchwork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8EF4FE0" wp14:editId="31C51B15">
            <wp:extent cx="6858000" cy="8314690"/>
            <wp:effectExtent l="0" t="0" r="0" b="3810"/>
            <wp:docPr id="1701599401" name="Picture 4" descr="A green patchwork with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599401" name="Picture 4" descr="A green patchwork with flowers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1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D63CE3E" wp14:editId="4495615E">
            <wp:extent cx="5789930" cy="9144000"/>
            <wp:effectExtent l="0" t="0" r="1270" b="0"/>
            <wp:docPr id="1712942663" name="Picture 5" descr="A hand holding a green and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942663" name="Picture 5" descr="A hand holding a green and white fabric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93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FE4A01C" wp14:editId="2403E5D8">
            <wp:extent cx="6858000" cy="7556500"/>
            <wp:effectExtent l="0" t="0" r="0" b="0"/>
            <wp:docPr id="777811624" name="Picture 6" descr="A white quil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811624" name="Picture 6" descr="A white quilt on a gri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9554AB8" wp14:editId="232A2CC2">
            <wp:extent cx="6858000" cy="6958965"/>
            <wp:effectExtent l="0" t="0" r="0" b="635"/>
            <wp:docPr id="1712149538" name="Picture 7" descr="A white square with a triangle patter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149538" name="Picture 7" descr="A white square with a triangle pattern on i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5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B2ECF3D" wp14:editId="16A3C0DA">
            <wp:extent cx="6424295" cy="9144000"/>
            <wp:effectExtent l="0" t="0" r="1905" b="0"/>
            <wp:docPr id="1550675736" name="Picture 8" descr="A white quilt with a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675736" name="Picture 8" descr="A white quilt with a writing on i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429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000000" w:themeColor="text1"/>
        </w:rPr>
        <w:br w:type="page"/>
      </w:r>
    </w:p>
    <w:p w14:paraId="16F67668" w14:textId="14C0F6A0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0354B89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04434">
              <w:rPr>
                <w:noProof/>
                <w:color w:val="4472C4" w:themeColor="accent1"/>
              </w:rPr>
              <w:t>2025, Jan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84A9571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04434">
              <w:rPr>
                <w:noProof/>
                <w:color w:val="4472C4" w:themeColor="accent1"/>
              </w:rPr>
              <w:t>Chris Moline</w:t>
            </w:r>
            <w:r w:rsidR="00804434">
              <w:rPr>
                <w:noProof/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7C30F993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571B6C">
              <w:rPr>
                <w:color w:val="4472C4" w:themeColor="accent1"/>
              </w:rPr>
              <w:t>2003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148C359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571B6C">
              <w:rPr>
                <w:noProof/>
                <w:color w:val="4472C4" w:themeColor="accent1"/>
              </w:rPr>
              <w:t>2003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03BCB073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2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571B6C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761E9468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571B6C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70FB9EA7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571B6C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6ADFFA31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571B6C">
              <w:rPr>
                <w:noProof/>
                <w:color w:val="4472C4" w:themeColor="accent1"/>
              </w:rPr>
              <w:t>15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571B6C">
              <w:rPr>
                <w:noProof/>
                <w:color w:val="4472C4" w:themeColor="accent1"/>
              </w:rPr>
              <w:t>15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3F3C5926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444816D5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571B6C">
              <w:rPr>
                <w:noProof/>
                <w:color w:val="4472C4" w:themeColor="accent1"/>
              </w:rPr>
              <w:t>This is done from a cheater panel.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18"/>
      <w:footerReference w:type="default" r:id="rId1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256808B" w14:textId="77777777" w:rsidR="0047051B" w:rsidRDefault="0047051B" w:rsidP="00505854">
      <w:r>
        <w:separator/>
      </w:r>
    </w:p>
  </w:endnote>
  <w:endnote w:type="continuationSeparator" w:id="0">
    <w:p w14:paraId="20118CF3" w14:textId="77777777" w:rsidR="0047051B" w:rsidRDefault="0047051B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16ABFB" w14:textId="77777777" w:rsidR="0047051B" w:rsidRDefault="0047051B" w:rsidP="00505854">
      <w:r>
        <w:separator/>
      </w:r>
    </w:p>
  </w:footnote>
  <w:footnote w:type="continuationSeparator" w:id="0">
    <w:p w14:paraId="0FED9A53" w14:textId="77777777" w:rsidR="0047051B" w:rsidRDefault="0047051B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7D218234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FC5CAF">
      <w:rPr>
        <w:b/>
        <w:bCs/>
        <w:sz w:val="28"/>
        <w:szCs w:val="28"/>
      </w:rPr>
      <w:t>0172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571B6C">
      <w:rPr>
        <w:noProof/>
        <w:sz w:val="28"/>
        <w:szCs w:val="28"/>
      </w:rPr>
      <w:t>August 22,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21AAB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051B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71B6C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04434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80226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E7F95"/>
    <w:rsid w:val="00EF1D11"/>
    <w:rsid w:val="00EF4DA0"/>
    <w:rsid w:val="00F115BF"/>
    <w:rsid w:val="00F21D7C"/>
    <w:rsid w:val="00F26203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C5CAF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24</Pages>
  <Words>3466</Words>
  <Characters>19757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2025-08-22T17:54:00Z</dcterms:modified>
</cp:coreProperties>
</file>