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9A1B82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9A1B82" w14:paraId="15934A3C" w14:textId="77777777" w:rsidTr="00D2396E">
        <w:tc>
          <w:tcPr>
            <w:tcW w:w="5395" w:type="dxa"/>
          </w:tcPr>
          <w:p w14:paraId="2F2D6E1B" w14:textId="2E669439" w:rsidR="00AC1870" w:rsidRDefault="009A1B82" w:rsidP="00D2396E">
            <w:r>
              <w:rPr>
                <w:noProof/>
              </w:rPr>
              <w:drawing>
                <wp:inline distT="0" distB="0" distL="0" distR="0" wp14:anchorId="30511704" wp14:editId="166245CA">
                  <wp:extent cx="3122752" cy="3454400"/>
                  <wp:effectExtent l="0" t="0" r="1905" b="0"/>
                  <wp:docPr id="1141669583" name="Picture 10" descr="A pink and white quilt with a flower desig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669583" name="Picture 10" descr="A pink and white quilt with a flower design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796" cy="3516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AB83616" w:rsidR="00AC1870" w:rsidRDefault="009A1B82" w:rsidP="00D2396E">
            <w:r>
              <w:rPr>
                <w:noProof/>
              </w:rPr>
              <w:drawing>
                <wp:inline distT="0" distB="0" distL="0" distR="0" wp14:anchorId="37FFC960" wp14:editId="0E59641C">
                  <wp:extent cx="2976790" cy="3461346"/>
                  <wp:effectExtent l="0" t="0" r="0" b="0"/>
                  <wp:docPr id="1884259484" name="Picture 11" descr="A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259484" name="Picture 11" descr="A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775" cy="3511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43CA616E" w14:textId="540E3392" w:rsidR="009A1B82" w:rsidRDefault="009A1B82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30DDEB3" wp14:editId="36C7140F">
            <wp:extent cx="6858000" cy="7586345"/>
            <wp:effectExtent l="0" t="0" r="0" b="0"/>
            <wp:docPr id="92049639" name="Picture 1" descr="A pink and white quilt with a flower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49639" name="Picture 1" descr="A pink and white quilt with a flower design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8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9CBB90F" wp14:editId="19784A4C">
            <wp:extent cx="9144000" cy="6858000"/>
            <wp:effectExtent l="0" t="0" r="0" b="0"/>
            <wp:docPr id="1079929905" name="Picture 2" descr="A pink and white fabric with a flower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29905" name="Picture 2" descr="A pink and white fabric with a flower desig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1CB185" wp14:editId="1AB128D6">
            <wp:extent cx="6064250" cy="9144000"/>
            <wp:effectExtent l="0" t="0" r="6350" b="0"/>
            <wp:docPr id="1964846153" name="Picture 3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46153" name="Picture 3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42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D45DCB3" wp14:editId="6526C06E">
            <wp:extent cx="9144000" cy="6858000"/>
            <wp:effectExtent l="0" t="0" r="0" b="0"/>
            <wp:docPr id="1140058462" name="Picture 4" descr="A pink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058462" name="Picture 4" descr="A pink and white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E8AA97F" wp14:editId="4309AC60">
            <wp:extent cx="9144000" cy="6858000"/>
            <wp:effectExtent l="0" t="0" r="0" b="0"/>
            <wp:docPr id="1745542629" name="Picture 5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542629" name="Picture 5" descr="A close up of a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83AC0A6" wp14:editId="1ADA4805">
            <wp:extent cx="6858000" cy="7974330"/>
            <wp:effectExtent l="0" t="0" r="0" b="1270"/>
            <wp:docPr id="1699432789" name="Picture 6" descr="A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432789" name="Picture 6" descr="A white blanket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7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982CB3B" wp14:editId="5E7A74A8">
            <wp:extent cx="6858000" cy="7547610"/>
            <wp:effectExtent l="0" t="0" r="0" b="0"/>
            <wp:docPr id="1672058570" name="Picture 7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058570" name="Picture 7" descr="A close up of a white fabric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4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735019B" wp14:editId="62D347E8">
            <wp:extent cx="9144000" cy="6858000"/>
            <wp:effectExtent l="0" t="0" r="0" b="0"/>
            <wp:docPr id="354899015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899015" name="Picture 8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FDD446D" wp14:editId="64692586">
            <wp:extent cx="6858000" cy="7792085"/>
            <wp:effectExtent l="0" t="0" r="0" b="5715"/>
            <wp:docPr id="101774292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74292" name="Picture 9" descr="A close 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9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</w:rPr>
        <w:br w:type="page"/>
      </w:r>
    </w:p>
    <w:p w14:paraId="16F67668" w14:textId="57FDEF18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3DB9BA5F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A1B82">
              <w:rPr>
                <w:color w:val="4472C4" w:themeColor="accent1"/>
              </w:rPr>
              <w:t>2025, May 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6A894EA9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A1B82">
              <w:rPr>
                <w:noProof/>
                <w:color w:val="4472C4" w:themeColor="accent1"/>
              </w:rPr>
              <w:t>Oakton Street Antique Mall</w:t>
            </w:r>
            <w:r w:rsidR="009A1B82">
              <w:rPr>
                <w:noProof/>
                <w:color w:val="4472C4" w:themeColor="accent1"/>
              </w:rPr>
              <w:br/>
            </w:r>
            <w:r w:rsidR="009A1B82">
              <w:rPr>
                <w:color w:val="4472C4" w:themeColor="accent1"/>
              </w:rPr>
              <w:t>2430 East Oakton Street</w:t>
            </w:r>
            <w:r w:rsidR="009A1B82">
              <w:rPr>
                <w:color w:val="4472C4" w:themeColor="accent1"/>
              </w:rPr>
              <w:br/>
              <w:t>Arlington Heights, IL 60005</w:t>
            </w:r>
            <w:r w:rsidR="009A1B82">
              <w:rPr>
                <w:color w:val="4472C4" w:themeColor="accent1"/>
              </w:rPr>
              <w:br/>
            </w:r>
            <w:r w:rsidR="009A1B82">
              <w:rPr>
                <w:color w:val="4472C4" w:themeColor="accent1"/>
              </w:rPr>
              <w:br/>
              <w:t>847 437 2514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62BB42DE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A1B82">
              <w:rPr>
                <w:color w:val="4472C4" w:themeColor="accent1"/>
              </w:rPr>
              <w:t>$68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5C0139A9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920F8">
              <w:rPr>
                <w:color w:val="4472C4" w:themeColor="accent1"/>
              </w:rPr>
              <w:t>1955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920F8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39A5D855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920F8">
              <w:rPr>
                <w:noProof/>
                <w:color w:val="4472C4" w:themeColor="accent1"/>
              </w:rPr>
              <w:t>1955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920F8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1A94A3F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E920F8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0E9F666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E920F8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B54A12D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920F8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C97ABC8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920F8">
              <w:rPr>
                <w:noProof/>
                <w:color w:val="4472C4" w:themeColor="accent1"/>
              </w:rPr>
              <w:t>80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920F8">
              <w:rPr>
                <w:noProof/>
                <w:color w:val="4472C4" w:themeColor="accent1"/>
              </w:rPr>
              <w:t>68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9FCDAF8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161CA4" w14:textId="77777777" w:rsidR="005E5CE3" w:rsidRDefault="005E5CE3" w:rsidP="00505854">
      <w:r>
        <w:separator/>
      </w:r>
    </w:p>
  </w:endnote>
  <w:endnote w:type="continuationSeparator" w:id="0">
    <w:p w14:paraId="79FE8993" w14:textId="77777777" w:rsidR="005E5CE3" w:rsidRDefault="005E5CE3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497C3E" w14:textId="77777777" w:rsidR="001A531A" w:rsidRDefault="001A531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EA753B" w14:textId="77777777" w:rsidR="001A531A" w:rsidRDefault="001A531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846041" w14:textId="77777777" w:rsidR="005E5CE3" w:rsidRDefault="005E5CE3" w:rsidP="00505854">
      <w:r>
        <w:separator/>
      </w:r>
    </w:p>
  </w:footnote>
  <w:footnote w:type="continuationSeparator" w:id="0">
    <w:p w14:paraId="74163D18" w14:textId="77777777" w:rsidR="005E5CE3" w:rsidRDefault="005E5CE3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6E8A9F" w14:textId="77777777" w:rsidR="001A531A" w:rsidRDefault="001A531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E7421F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1A531A">
      <w:rPr>
        <w:b/>
        <w:bCs/>
        <w:sz w:val="28"/>
        <w:szCs w:val="28"/>
      </w:rPr>
      <w:t>0171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E920F8">
      <w:rPr>
        <w:noProof/>
        <w:sz w:val="28"/>
        <w:szCs w:val="28"/>
      </w:rPr>
      <w:t>August 22,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12F01C" w14:textId="77777777" w:rsidR="001A531A" w:rsidRDefault="001A531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A531A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E5CE3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A1B82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0ED7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56F0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20F8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25</Pages>
  <Words>3471</Words>
  <Characters>19791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2025-07-06T20:23:00Z</dcterms:created>
  <dcterms:modified xsi:type="dcterms:W3CDTF">2025-08-22T17:52:00Z</dcterms:modified>
</cp:coreProperties>
</file>