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EC521B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EC521B" w14:paraId="15934A3C" w14:textId="77777777" w:rsidTr="00D2396E">
        <w:tc>
          <w:tcPr>
            <w:tcW w:w="5395" w:type="dxa"/>
          </w:tcPr>
          <w:p w14:paraId="2F2D6E1B" w14:textId="6A09211E" w:rsidR="00AC1870" w:rsidRDefault="00EC521B" w:rsidP="00D2396E">
            <w:r>
              <w:rPr>
                <w:noProof/>
              </w:rPr>
              <w:drawing>
                <wp:inline distT="0" distB="0" distL="0" distR="0" wp14:anchorId="7B48768E" wp14:editId="119DC2AE">
                  <wp:extent cx="3175020" cy="2815772"/>
                  <wp:effectExtent l="0" t="0" r="0" b="3810"/>
                  <wp:docPr id="354307341" name="Picture 12" descr="A pink quilt with square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307341" name="Picture 12" descr="A pink quilt with squares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512" cy="2846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4E4F233" w:rsidR="00AC1870" w:rsidRDefault="00EC521B" w:rsidP="00D2396E">
            <w:r>
              <w:rPr>
                <w:noProof/>
              </w:rPr>
              <w:drawing>
                <wp:inline distT="0" distB="0" distL="0" distR="0" wp14:anchorId="4E2C6811" wp14:editId="41CDDCD6">
                  <wp:extent cx="2982323" cy="2703973"/>
                  <wp:effectExtent l="0" t="0" r="2540" b="1270"/>
                  <wp:docPr id="276821696" name="Picture 13" descr="A quil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821696" name="Picture 13" descr="A quilt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63" cy="2731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419647E8" w14:textId="4161F4B9" w:rsidR="00EC521B" w:rsidRDefault="00EC521B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DBBA1AA" wp14:editId="2B930259">
            <wp:extent cx="6858000" cy="6082030"/>
            <wp:effectExtent l="0" t="0" r="0" b="1270"/>
            <wp:docPr id="1343996464" name="Picture 1" descr="A pink quilt with squar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996464" name="Picture 1" descr="A pink quilt with squares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8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B94AA0C" wp14:editId="67510E00">
            <wp:extent cx="9144000" cy="6858000"/>
            <wp:effectExtent l="0" t="0" r="0" b="0"/>
            <wp:docPr id="1081762508" name="Picture 2" descr="A red and brown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762508" name="Picture 2" descr="A red and brown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38E20C8" wp14:editId="67A95C91">
            <wp:extent cx="9144000" cy="6858000"/>
            <wp:effectExtent l="0" t="0" r="0" b="0"/>
            <wp:docPr id="1863570291" name="Picture 3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570291" name="Picture 3" descr="A red and white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6248F9A" wp14:editId="5476ABCB">
            <wp:extent cx="9144000" cy="6858000"/>
            <wp:effectExtent l="0" t="0" r="0" b="0"/>
            <wp:docPr id="1516610800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610800" name="Picture 4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EDF2398" wp14:editId="364D7462">
            <wp:extent cx="9144000" cy="6858000"/>
            <wp:effectExtent l="0" t="0" r="0" b="0"/>
            <wp:docPr id="1199711824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11824" name="Picture 5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EB00712" wp14:editId="32A9C73E">
            <wp:extent cx="6858000" cy="8930005"/>
            <wp:effectExtent l="0" t="0" r="0" b="0"/>
            <wp:docPr id="1527386748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386748" name="Picture 6" descr="A 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3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A491EDC" wp14:editId="4B7DC2DF">
            <wp:extent cx="9144000" cy="6858000"/>
            <wp:effectExtent l="0" t="0" r="0" b="0"/>
            <wp:docPr id="1971114117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114117" name="Picture 7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3D1009C" wp14:editId="1877EAF7">
            <wp:extent cx="6858000" cy="6217920"/>
            <wp:effectExtent l="0" t="0" r="0" b="5080"/>
            <wp:docPr id="663905389" name="Picture 8" descr="A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905389" name="Picture 8" descr="A quilt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B97012F" wp14:editId="3F7C23D8">
            <wp:extent cx="6858000" cy="6141085"/>
            <wp:effectExtent l="0" t="0" r="0" b="5715"/>
            <wp:docPr id="182443169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431694" name="Picture 182443169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A231AB3" wp14:editId="50A0AF91">
            <wp:extent cx="6858000" cy="6485890"/>
            <wp:effectExtent l="0" t="0" r="0" b="3810"/>
            <wp:docPr id="31608758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087586" name="Picture 31608758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8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5F63505" wp14:editId="5470A377">
            <wp:extent cx="4975794" cy="8723086"/>
            <wp:effectExtent l="0" t="0" r="3175" b="1905"/>
            <wp:docPr id="1502191489" name="Picture 11" descr="A close up of a pin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191489" name="Picture 11" descr="A close up of a pink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136" cy="8734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 w:themeColor="text1"/>
        </w:rPr>
        <w:br w:type="page"/>
      </w:r>
    </w:p>
    <w:p w14:paraId="16F67668" w14:textId="7269029D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0900B258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C521B">
              <w:rPr>
                <w:noProof/>
                <w:color w:val="4472C4" w:themeColor="accent1"/>
              </w:rPr>
              <w:t>2025, May 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3EA62BEC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C521B">
              <w:rPr>
                <w:noProof/>
                <w:color w:val="4472C4" w:themeColor="accent1"/>
              </w:rPr>
              <w:t>Oakton Street Antique Mall</w:t>
            </w:r>
            <w:r w:rsidR="00EC521B">
              <w:rPr>
                <w:noProof/>
                <w:color w:val="4472C4" w:themeColor="accent1"/>
              </w:rPr>
              <w:br/>
              <w:t>2430 East Oakton Street</w:t>
            </w:r>
            <w:r w:rsidR="00EC521B">
              <w:rPr>
                <w:noProof/>
                <w:color w:val="4472C4" w:themeColor="accent1"/>
              </w:rPr>
              <w:br/>
              <w:t>Arlington Heights, IL 60005</w:t>
            </w:r>
            <w:r w:rsidR="00EC521B">
              <w:rPr>
                <w:noProof/>
                <w:color w:val="4472C4" w:themeColor="accent1"/>
              </w:rPr>
              <w:br/>
            </w:r>
            <w:r w:rsidR="00EC521B">
              <w:rPr>
                <w:noProof/>
                <w:color w:val="4472C4" w:themeColor="accent1"/>
              </w:rPr>
              <w:br/>
              <w:t>847 437 2514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44E5A37F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C521B">
              <w:rPr>
                <w:color w:val="4472C4" w:themeColor="accent1"/>
              </w:rPr>
              <w:t>$24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1E38464C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B13681">
              <w:rPr>
                <w:color w:val="4472C4" w:themeColor="accent1"/>
              </w:rPr>
              <w:t>9-Patch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5647EFB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13681">
              <w:rPr>
                <w:color w:val="4472C4" w:themeColor="accent1"/>
              </w:rPr>
              <w:t>1895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B13681">
              <w:rPr>
                <w:noProof/>
                <w:color w:val="4472C4" w:themeColor="accent1"/>
              </w:rPr>
              <w:t>15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A2B9364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B13681">
              <w:rPr>
                <w:noProof/>
                <w:color w:val="4472C4" w:themeColor="accent1"/>
              </w:rPr>
              <w:t>1900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B13681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5D800C0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B13681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302A1E4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B13681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61EA812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13681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9FB4AB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B13681">
              <w:rPr>
                <w:noProof/>
                <w:color w:val="4472C4" w:themeColor="accent1"/>
              </w:rPr>
              <w:t>40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B13681">
              <w:rPr>
                <w:noProof/>
                <w:color w:val="4472C4" w:themeColor="accent1"/>
              </w:rPr>
              <w:t>39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4EAFF480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1"/>
      <w:foot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5EC07B" w14:textId="77777777" w:rsidR="00DB09CA" w:rsidRDefault="00DB09CA" w:rsidP="00505854">
      <w:r>
        <w:separator/>
      </w:r>
    </w:p>
  </w:endnote>
  <w:endnote w:type="continuationSeparator" w:id="0">
    <w:p w14:paraId="6F5BF07E" w14:textId="77777777" w:rsidR="00DB09CA" w:rsidRDefault="00DB09C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B00C41" w14:textId="77777777" w:rsidR="00DB09CA" w:rsidRDefault="00DB09CA" w:rsidP="00505854">
      <w:r>
        <w:separator/>
      </w:r>
    </w:p>
  </w:footnote>
  <w:footnote w:type="continuationSeparator" w:id="0">
    <w:p w14:paraId="15400CEC" w14:textId="77777777" w:rsidR="00DB09CA" w:rsidRDefault="00DB09C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9A1223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AA56E8">
      <w:rPr>
        <w:b/>
        <w:bCs/>
        <w:sz w:val="28"/>
        <w:szCs w:val="28"/>
      </w:rPr>
      <w:t>0170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B13681">
      <w:rPr>
        <w:noProof/>
        <w:sz w:val="28"/>
        <w:szCs w:val="28"/>
      </w:rPr>
      <w:t>August 22,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608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324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A56E8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3681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0755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09CA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A7D6E"/>
    <w:rsid w:val="00EB3245"/>
    <w:rsid w:val="00EB408B"/>
    <w:rsid w:val="00EC4340"/>
    <w:rsid w:val="00EC521B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27</Pages>
  <Words>3472</Words>
  <Characters>19797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2025-08-22T17:51:00Z</dcterms:modified>
</cp:coreProperties>
</file>