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32677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D32677" w14:paraId="15934A3C" w14:textId="77777777" w:rsidTr="00D2396E">
        <w:tc>
          <w:tcPr>
            <w:tcW w:w="5395" w:type="dxa"/>
          </w:tcPr>
          <w:p w14:paraId="2F2D6E1B" w14:textId="72A92A22" w:rsidR="00AC1870" w:rsidRDefault="00D32677" w:rsidP="00D2396E">
            <w:r>
              <w:rPr>
                <w:noProof/>
              </w:rPr>
              <w:drawing>
                <wp:inline distT="0" distB="0" distL="0" distR="0" wp14:anchorId="5EC246FF" wp14:editId="7736951B">
                  <wp:extent cx="3241963" cy="3388752"/>
                  <wp:effectExtent l="0" t="0" r="0" b="2540"/>
                  <wp:docPr id="1156369881" name="Picture 1" descr="A white blanket with red and green flow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369881" name="Picture 1" descr="A white blanket with red and green flower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8033" cy="3447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7777777" w:rsidR="00AC1870" w:rsidRDefault="00AC1870" w:rsidP="00D2396E"/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5B25294E" w:rsidR="00AC1870" w:rsidRDefault="00D32677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867FEBA" wp14:editId="7227AD77">
            <wp:extent cx="6858000" cy="3025775"/>
            <wp:effectExtent l="0" t="0" r="0" b="0"/>
            <wp:docPr id="306523819" name="Picture 2" descr="A close 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23819" name="Picture 2" descr="A close up of a piece of fabric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D99343" wp14:editId="445B004F">
            <wp:extent cx="9144000" cy="6858000"/>
            <wp:effectExtent l="0" t="0" r="0" b="0"/>
            <wp:docPr id="1069509278" name="Picture 3" descr="A close 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509278" name="Picture 3" descr="A close up of a piece of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AD085" wp14:editId="0D9C6853">
            <wp:extent cx="6858000" cy="7168515"/>
            <wp:effectExtent l="0" t="0" r="0" b="0"/>
            <wp:docPr id="1263769512" name="Picture 4" descr="A white blanket with red and green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769512" name="Picture 4" descr="A white blanket with red and green flower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6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903AE0" wp14:editId="6B67F12E">
            <wp:extent cx="6858000" cy="7052945"/>
            <wp:effectExtent l="0" t="0" r="0" b="0"/>
            <wp:docPr id="1960644621" name="Picture 5" descr="A white blanket with red and green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644621" name="Picture 5" descr="A white blanket with red and green flower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5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49C31F" wp14:editId="7A8F6D7B">
            <wp:extent cx="6858000" cy="7765415"/>
            <wp:effectExtent l="0" t="0" r="0" b="0"/>
            <wp:docPr id="300648036" name="Picture 6" descr="A quilt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648036" name="Picture 6" descr="A quilt with flowers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6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68B95E" wp14:editId="3EA928CF">
            <wp:extent cx="6858000" cy="7103110"/>
            <wp:effectExtent l="0" t="0" r="0" b="0"/>
            <wp:docPr id="1640646479" name="Picture 7" descr="A quilt with a flower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646479" name="Picture 7" descr="A quilt with a flower design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0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22BD1" wp14:editId="1DAE3161">
            <wp:extent cx="9144000" cy="6858000"/>
            <wp:effectExtent l="0" t="0" r="0" b="0"/>
            <wp:docPr id="1816936762" name="Picture 8" descr="A white cloth with red and yellow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936762" name="Picture 8" descr="A white cloth with red and yellow flower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70A31" wp14:editId="213C3446">
            <wp:extent cx="9144000" cy="6858000"/>
            <wp:effectExtent l="0" t="0" r="0" b="0"/>
            <wp:docPr id="526393568" name="Picture 9" descr="A white cloth with red and yellow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393568" name="Picture 9" descr="A white cloth with red and yellow flower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32AE36" wp14:editId="7903C8D3">
            <wp:extent cx="9144000" cy="6858000"/>
            <wp:effectExtent l="0" t="0" r="0" b="0"/>
            <wp:docPr id="1208048937" name="Picture 10" descr="A white fabric with a se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048937" name="Picture 10" descr="A white fabric with a seam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E6EF3" wp14:editId="72105E6F">
            <wp:extent cx="9144000" cy="6858000"/>
            <wp:effectExtent l="0" t="0" r="0" b="0"/>
            <wp:docPr id="585311088" name="Picture 11" descr="A close up of a fl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311088" name="Picture 11" descr="A close up of a flower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07EA0052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="00D32677">
              <w:rPr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664411F9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32677">
              <w:rPr>
                <w:noProof/>
                <w:color w:val="4472C4" w:themeColor="accent1"/>
              </w:rPr>
              <w:t>June 5,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5412F05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32677">
              <w:rPr>
                <w:noProof/>
                <w:color w:val="4472C4" w:themeColor="accent1"/>
              </w:rPr>
              <w:t>Oregon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34642090" w:rsidR="0097695B" w:rsidRDefault="00AC1870" w:rsidP="00D32677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32677">
              <w:rPr>
                <w:color w:val="4472C4" w:themeColor="accent1"/>
              </w:rPr>
              <w:t>$46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F6A1238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942BA">
              <w:rPr>
                <w:color w:val="4472C4" w:themeColor="accent1"/>
              </w:rPr>
              <w:t>1860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942B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59F0A9F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D942B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82B41A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D942B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1013FC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942B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001B9FF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942BA">
              <w:rPr>
                <w:noProof/>
                <w:color w:val="4472C4" w:themeColor="accent1"/>
              </w:rPr>
              <w:t>74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942BA">
              <w:rPr>
                <w:noProof/>
                <w:color w:val="4472C4" w:themeColor="accent1"/>
              </w:rPr>
              <w:t>71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53C889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E8AA83" w14:textId="77777777" w:rsidR="00F860A9" w:rsidRDefault="00F860A9" w:rsidP="00505854">
      <w:r>
        <w:separator/>
      </w:r>
    </w:p>
  </w:endnote>
  <w:endnote w:type="continuationSeparator" w:id="0">
    <w:p w14:paraId="471B08E8" w14:textId="77777777" w:rsidR="00F860A9" w:rsidRDefault="00F860A9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707A75" w14:textId="77777777" w:rsidR="00F860A9" w:rsidRDefault="00F860A9" w:rsidP="00505854">
      <w:r>
        <w:separator/>
      </w:r>
    </w:p>
  </w:footnote>
  <w:footnote w:type="continuationSeparator" w:id="0">
    <w:p w14:paraId="6B600735" w14:textId="77777777" w:rsidR="00F860A9" w:rsidRDefault="00F860A9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503C8AC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3474C">
      <w:rPr>
        <w:b/>
        <w:bCs/>
        <w:sz w:val="28"/>
        <w:szCs w:val="28"/>
      </w:rPr>
      <w:t>0168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942BA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5E45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3474C"/>
    <w:rsid w:val="00840BB7"/>
    <w:rsid w:val="00842EB6"/>
    <w:rsid w:val="0084532D"/>
    <w:rsid w:val="008609A5"/>
    <w:rsid w:val="00862098"/>
    <w:rsid w:val="00862154"/>
    <w:rsid w:val="00864383"/>
    <w:rsid w:val="0087061B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6C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2677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942BA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1036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0A9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7</TotalTime>
  <Pages>26</Pages>
  <Words>3458</Words>
  <Characters>19716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2025-08-22T17:34:00Z</dcterms:modified>
</cp:coreProperties>
</file>