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D65981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D65981" w14:paraId="15934A3C" w14:textId="77777777" w:rsidTr="00D2396E">
        <w:tc>
          <w:tcPr>
            <w:tcW w:w="5395" w:type="dxa"/>
          </w:tcPr>
          <w:p w14:paraId="2F2D6E1B" w14:textId="78F70E1C" w:rsidR="00AC1870" w:rsidRDefault="00D65981" w:rsidP="00D2396E">
            <w:r>
              <w:rPr>
                <w:noProof/>
              </w:rPr>
              <w:drawing>
                <wp:inline distT="0" distB="0" distL="0" distR="0" wp14:anchorId="38E544C7" wp14:editId="063EA5A1">
                  <wp:extent cx="3197203" cy="3740727"/>
                  <wp:effectExtent l="0" t="0" r="3810" b="0"/>
                  <wp:docPr id="874420970" name="Picture 1" descr="A white blanket with red embroidery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420970" name="Picture 1" descr="A white blanket with red embroidery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253" cy="380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6E74D820" w:rsidR="00AC1870" w:rsidRDefault="00D65981" w:rsidP="00D2396E">
            <w:r>
              <w:rPr>
                <w:noProof/>
              </w:rPr>
              <w:drawing>
                <wp:inline distT="0" distB="0" distL="0" distR="0" wp14:anchorId="13943E96" wp14:editId="7A3CB6D3">
                  <wp:extent cx="3275611" cy="2887996"/>
                  <wp:effectExtent l="0" t="0" r="1270" b="0"/>
                  <wp:docPr id="2061651275" name="Picture 2" descr="A white pillow with red embroidery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651275" name="Picture 2" descr="A white pillow with red embroidery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948" cy="294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2C70B72B" w14:textId="3279ABFD" w:rsidR="00D65981" w:rsidRDefault="00D65981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EE2288C" wp14:editId="1003BB7F">
            <wp:extent cx="6858000" cy="8023860"/>
            <wp:effectExtent l="0" t="0" r="0" b="2540"/>
            <wp:docPr id="584961842" name="Picture 3" descr="A white blanket with red embroide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961842" name="Picture 3" descr="A white blanket with red embroidery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2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8F5F207" wp14:editId="666A1DBD">
            <wp:extent cx="9144000" cy="6858000"/>
            <wp:effectExtent l="0" t="0" r="0" b="0"/>
            <wp:docPr id="325518619" name="Picture 4" descr="A white cloth with red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18619" name="Picture 4" descr="A white cloth with red writing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1B1C669" wp14:editId="58FC698D">
            <wp:extent cx="9144000" cy="6858000"/>
            <wp:effectExtent l="0" t="0" r="0" b="0"/>
            <wp:docPr id="1103863683" name="Picture 5" descr="A white cloth with red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863683" name="Picture 5" descr="A white cloth with red writing on i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6C1B5A7" wp14:editId="1D120FFF">
            <wp:extent cx="9144000" cy="6858000"/>
            <wp:effectExtent l="0" t="0" r="0" b="0"/>
            <wp:docPr id="325765629" name="Picture 6" descr="A white cloth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765629" name="Picture 6" descr="A white cloth with writing on i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A1BECE5" wp14:editId="72114F09">
            <wp:extent cx="9144000" cy="6858000"/>
            <wp:effectExtent l="0" t="0" r="0" b="0"/>
            <wp:docPr id="1873387262" name="Picture 7" descr="A white cloth with red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387262" name="Picture 7" descr="A white cloth with red writing on i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20AA0A0" wp14:editId="18D30270">
            <wp:extent cx="6858000" cy="6046470"/>
            <wp:effectExtent l="0" t="0" r="0" b="0"/>
            <wp:docPr id="606582867" name="Picture 8" descr="A white pillow with red embroide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82867" name="Picture 8" descr="A white pillow with red embroidery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4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0C7DD22" wp14:editId="78881D25">
            <wp:extent cx="9144000" cy="6858000"/>
            <wp:effectExtent l="0" t="0" r="0" b="0"/>
            <wp:docPr id="2136034617" name="Picture 9" descr="A white fabric with red wri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034617" name="Picture 9" descr="A white fabric with red writing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</w:rPr>
        <w:br w:type="page"/>
      </w:r>
    </w:p>
    <w:p w14:paraId="16F67668" w14:textId="4214A0FC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A59F0C4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26B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C18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347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5E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05F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095A946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776539E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17281A7" w14:textId="1B3695B3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65981">
              <w:rPr>
                <w:color w:val="4472C4" w:themeColor="accent1"/>
              </w:rPr>
              <w:t>June 5, 2025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00E4D8C9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65D46D2" w14:textId="5DF5480B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65981">
              <w:rPr>
                <w:noProof/>
                <w:color w:val="4472C4" w:themeColor="accent1"/>
              </w:rPr>
              <w:t>Oregon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372E226" w14:textId="1C74BC85" w:rsidR="0097695B" w:rsidRDefault="00AC1870" w:rsidP="00D65981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65981">
              <w:rPr>
                <w:color w:val="4472C4" w:themeColor="accent1"/>
              </w:rPr>
              <w:t>$20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35A3F20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2FC5A5B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6234992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2CA5143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69C4E68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578C82A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6C2D390D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D8929FE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21CF69A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4A6EE889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proofErr w:type="spellStart"/>
            <w:r w:rsidR="00731FD3">
              <w:rPr>
                <w:color w:val="4472C4" w:themeColor="accent1"/>
              </w:rPr>
              <w:t>Redwork</w:t>
            </w:r>
            <w:proofErr w:type="spellEnd"/>
            <w:r w:rsidR="00731FD3">
              <w:rPr>
                <w:color w:val="4472C4" w:themeColor="accent1"/>
              </w:rPr>
              <w:t xml:space="preserve"> Tablecloth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144C5470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31FD3">
              <w:rPr>
                <w:noProof/>
                <w:color w:val="4472C4" w:themeColor="accent1"/>
              </w:rPr>
              <w:t>1920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31FD3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36EB8016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731FD3">
              <w:rPr>
                <w:noProof/>
                <w:color w:val="4472C4" w:themeColor="accent1"/>
              </w:rPr>
              <w:t>1920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31FD3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3FAB30F7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1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731FD3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5A58BD6E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31FD3">
              <w:rPr>
                <w:color w:val="4472C4" w:themeColor="accent1"/>
              </w:rPr>
              <w:t>1 sheet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40D55BC7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731FD3">
              <w:rPr>
                <w:noProof/>
                <w:color w:val="4472C4" w:themeColor="accent1"/>
              </w:rPr>
              <w:t>80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731FD3">
              <w:rPr>
                <w:noProof/>
                <w:color w:val="4472C4" w:themeColor="accent1"/>
              </w:rPr>
              <w:t>66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22297DDE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D31829" w14:textId="77777777" w:rsidR="00821BF0" w:rsidRDefault="00821BF0" w:rsidP="00505854">
      <w:r>
        <w:separator/>
      </w:r>
    </w:p>
  </w:endnote>
  <w:endnote w:type="continuationSeparator" w:id="0">
    <w:p w14:paraId="0A6F7980" w14:textId="77777777" w:rsidR="00821BF0" w:rsidRDefault="00821BF0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383E48" w14:textId="77777777" w:rsidR="00821BF0" w:rsidRDefault="00821BF0" w:rsidP="00505854">
      <w:r>
        <w:separator/>
      </w:r>
    </w:p>
  </w:footnote>
  <w:footnote w:type="continuationSeparator" w:id="0">
    <w:p w14:paraId="73D9B324" w14:textId="77777777" w:rsidR="00821BF0" w:rsidRDefault="00821BF0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FD10232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5E460C">
      <w:rPr>
        <w:b/>
        <w:bCs/>
        <w:sz w:val="28"/>
        <w:szCs w:val="28"/>
      </w:rPr>
      <w:t>0167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731FD3">
      <w:rPr>
        <w:noProof/>
        <w:sz w:val="28"/>
        <w:szCs w:val="28"/>
      </w:rPr>
      <w:t>August 22,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B40"/>
    <w:rsid w:val="00456603"/>
    <w:rsid w:val="004571A4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E460C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1FD3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1BF0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36FF1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65981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4539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23</Pages>
  <Words>3462</Words>
  <Characters>19735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4</cp:revision>
  <dcterms:created xsi:type="dcterms:W3CDTF">2025-07-06T20:23:00Z</dcterms:created>
  <dcterms:modified xsi:type="dcterms:W3CDTF">2025-08-22T17:33:00Z</dcterms:modified>
</cp:coreProperties>
</file>