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26E39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226E39" w14:paraId="15934A3C" w14:textId="77777777" w:rsidTr="00D2396E">
        <w:tc>
          <w:tcPr>
            <w:tcW w:w="5395" w:type="dxa"/>
          </w:tcPr>
          <w:p w14:paraId="2F2D6E1B" w14:textId="7D793A9E" w:rsidR="00AC1870" w:rsidRDefault="00226E39" w:rsidP="00D2396E">
            <w:r>
              <w:rPr>
                <w:noProof/>
              </w:rPr>
              <w:drawing>
                <wp:inline distT="0" distB="0" distL="0" distR="0" wp14:anchorId="2ECAC2D3" wp14:editId="530955F8">
                  <wp:extent cx="3258243" cy="3544244"/>
                  <wp:effectExtent l="0" t="0" r="5715" b="0"/>
                  <wp:docPr id="2118613233" name="Picture 1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613233" name="Picture 1" descr="A red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415" cy="3597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5F1030D" w:rsidR="00AC1870" w:rsidRDefault="00226E39" w:rsidP="00D2396E">
            <w:r>
              <w:rPr>
                <w:noProof/>
              </w:rPr>
              <w:drawing>
                <wp:inline distT="0" distB="0" distL="0" distR="0" wp14:anchorId="2A0EC84A" wp14:editId="441775A7">
                  <wp:extent cx="3125453" cy="3468674"/>
                  <wp:effectExtent l="0" t="0" r="0" b="0"/>
                  <wp:docPr id="1600919139" name="Picture 2" descr="A white blanket with red tri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919139" name="Picture 2" descr="A white blanket with red trim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0654" cy="3518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74D9ADBB" w14:textId="160E5D7D" w:rsidR="005665A0" w:rsidRDefault="00226E39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18733A" wp14:editId="231A540F">
            <wp:extent cx="6858000" cy="7459980"/>
            <wp:effectExtent l="0" t="0" r="0" b="0"/>
            <wp:docPr id="1113499852" name="Picture 3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499852" name="Picture 3" descr="A red and white quil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0AB7DDB" wp14:editId="39D10785">
            <wp:extent cx="9144000" cy="6858000"/>
            <wp:effectExtent l="0" t="0" r="0" b="0"/>
            <wp:docPr id="1046054177" name="Picture 4" descr="A quilt with a pinwheel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54177" name="Picture 4" descr="A quilt with a pinwheel desig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39D9FF" wp14:editId="7BEFCE7A">
            <wp:extent cx="9144000" cy="6858000"/>
            <wp:effectExtent l="0" t="0" r="0" b="0"/>
            <wp:docPr id="1158755376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55376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9E2632F" wp14:editId="24195C1F">
            <wp:extent cx="5982335" cy="9144000"/>
            <wp:effectExtent l="0" t="0" r="0" b="0"/>
            <wp:docPr id="939265488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265488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3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AF6D684" wp14:editId="4EFEE80F">
            <wp:extent cx="9144000" cy="6858000"/>
            <wp:effectExtent l="0" t="0" r="0" b="0"/>
            <wp:docPr id="847888951" name="Picture 7" descr="Close up of a pink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888951" name="Picture 7" descr="Close up of a pink and white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3B418B9" wp14:editId="52B398EF">
            <wp:extent cx="4150360" cy="9144000"/>
            <wp:effectExtent l="0" t="0" r="2540" b="0"/>
            <wp:docPr id="1992115644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115644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03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F698A9E" wp14:editId="4E4BF2EF">
            <wp:extent cx="9144000" cy="6858000"/>
            <wp:effectExtent l="0" t="0" r="0" b="0"/>
            <wp:docPr id="1916289674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289674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04D65A" wp14:editId="2756F6EF">
            <wp:extent cx="6858000" cy="7611110"/>
            <wp:effectExtent l="0" t="0" r="0" b="0"/>
            <wp:docPr id="126782130" name="Picture 10" descr="A white blanket with red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82130" name="Picture 10" descr="A white blanket with red trim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4D68D71" wp14:editId="3B7C3701">
            <wp:extent cx="9144000" cy="6858000"/>
            <wp:effectExtent l="0" t="0" r="0" b="0"/>
            <wp:docPr id="2111016937" name="Picture 11" descr="A close-up of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016937" name="Picture 11" descr="A close-up of a white surfac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CB2564" wp14:editId="52705BBD">
            <wp:extent cx="9144000" cy="6858000"/>
            <wp:effectExtent l="0" t="0" r="0" b="0"/>
            <wp:docPr id="1032162392" name="Picture 12" descr="A close-up of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162392" name="Picture 12" descr="A close-up of a white surfac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ED0E1BE" wp14:editId="618BFCDC">
            <wp:extent cx="6109335" cy="9144000"/>
            <wp:effectExtent l="0" t="0" r="0" b="0"/>
            <wp:docPr id="1689586008" name="Picture 13" descr="A close 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586008" name="Picture 13" descr="A close up of a white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3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254826" wp14:editId="62BC0155">
            <wp:extent cx="6858000" cy="7139305"/>
            <wp:effectExtent l="0" t="0" r="0" b="0"/>
            <wp:docPr id="72685903" name="Picture 1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85903" name="Picture 14" descr="A close-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2509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411F692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26E39">
              <w:rPr>
                <w:noProof/>
                <w:color w:val="4472C4" w:themeColor="accent1"/>
              </w:rPr>
              <w:t>2025, June 7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341428E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26E39">
              <w:rPr>
                <w:noProof/>
                <w:color w:val="4472C4" w:themeColor="accent1"/>
              </w:rPr>
              <w:t>Long Beach Peninsula Trading Post</w:t>
            </w:r>
            <w:r w:rsidR="00226E39">
              <w:rPr>
                <w:noProof/>
                <w:color w:val="4472C4" w:themeColor="accent1"/>
              </w:rPr>
              <w:br/>
              <w:t>22604 Pacific Way</w:t>
            </w:r>
            <w:r w:rsidR="00226E39">
              <w:rPr>
                <w:noProof/>
                <w:color w:val="4472C4" w:themeColor="accent1"/>
              </w:rPr>
              <w:br/>
              <w:t>Ocean Park, WA 98640</w:t>
            </w:r>
            <w:r w:rsidR="00226E39">
              <w:rPr>
                <w:noProof/>
                <w:color w:val="4472C4" w:themeColor="accent1"/>
              </w:rPr>
              <w:br/>
            </w:r>
            <w:r w:rsidR="00226E39">
              <w:rPr>
                <w:noProof/>
                <w:color w:val="4472C4" w:themeColor="accent1"/>
              </w:rPr>
              <w:br/>
              <w:t>360 665 3611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62F4EAC5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26E39">
              <w:rPr>
                <w:color w:val="4472C4" w:themeColor="accent1"/>
              </w:rPr>
              <w:t>$65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6B4CBBE6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E2E3C">
              <w:rPr>
                <w:color w:val="4472C4" w:themeColor="accent1"/>
              </w:rPr>
              <w:t>Dutchman's Wheel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E4CFC5B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1875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43AF423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1875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2AFDC6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E2E3C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3B1C61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6E2E3C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A2CE416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6AECF0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71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E2E3C">
              <w:rPr>
                <w:noProof/>
                <w:color w:val="4472C4" w:themeColor="accent1"/>
              </w:rPr>
              <w:t>60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F39D408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F8A96F" w14:textId="77777777" w:rsidR="0076771C" w:rsidRDefault="0076771C" w:rsidP="00505854">
      <w:r>
        <w:separator/>
      </w:r>
    </w:p>
  </w:endnote>
  <w:endnote w:type="continuationSeparator" w:id="0">
    <w:p w14:paraId="26C36D04" w14:textId="77777777" w:rsidR="0076771C" w:rsidRDefault="0076771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065CCC" w14:textId="77777777" w:rsidR="0076771C" w:rsidRDefault="0076771C" w:rsidP="00505854">
      <w:r>
        <w:separator/>
      </w:r>
    </w:p>
  </w:footnote>
  <w:footnote w:type="continuationSeparator" w:id="0">
    <w:p w14:paraId="746CC3CE" w14:textId="77777777" w:rsidR="0076771C" w:rsidRDefault="0076771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4806D3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5665A0">
      <w:rPr>
        <w:b/>
        <w:bCs/>
        <w:sz w:val="28"/>
        <w:szCs w:val="28"/>
      </w:rPr>
      <w:t>0166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6E2E3C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6E39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571A4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665A0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2E3C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6771C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76B4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17FA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28</Pages>
  <Words>3473</Words>
  <Characters>19801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2025-07-06T20:23:00Z</dcterms:created>
  <dcterms:modified xsi:type="dcterms:W3CDTF">2025-08-22T17:21:00Z</dcterms:modified>
</cp:coreProperties>
</file>