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A4715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2FA5D974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894157B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7F58AA05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8B71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026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974AB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A2C1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9AFC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40321F32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F8E63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3861626" w14:textId="74D790C2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47FBA">
              <w:rPr>
                <w:color w:val="4472C4" w:themeColor="accent1"/>
              </w:rPr>
              <w:t>2024-12-14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A0C93C3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F8D5F28" w14:textId="2AED7A5E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47FBA">
              <w:rPr>
                <w:noProof/>
                <w:color w:val="4472C4" w:themeColor="accent1"/>
              </w:rPr>
              <w:t>Downtown Antiques &amp; Home Furnishings</w:t>
            </w:r>
            <w:r w:rsidR="00447FBA">
              <w:rPr>
                <w:noProof/>
                <w:color w:val="4472C4" w:themeColor="accent1"/>
              </w:rPr>
              <w:br/>
              <w:t>Holland,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D8847AB" w14:textId="75EDC5F2" w:rsidR="0097695B" w:rsidRDefault="00542C97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47FBA">
              <w:rPr>
                <w:color w:val="4472C4" w:themeColor="accent1"/>
              </w:rPr>
              <w:t>$60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56F22A3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DE3A43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11FD72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D8CDE36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035938F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26AC75E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3586B0F1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390979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D154F0D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B3ED3C3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53AC08A9" w14:textId="77777777" w:rsidTr="001F35A1">
        <w:tc>
          <w:tcPr>
            <w:tcW w:w="2153" w:type="dxa"/>
          </w:tcPr>
          <w:p w14:paraId="044E9AE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698AF09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3A7FCB6E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2877B49" w14:textId="77777777" w:rsidTr="001F35A1">
        <w:tc>
          <w:tcPr>
            <w:tcW w:w="2153" w:type="dxa"/>
          </w:tcPr>
          <w:p w14:paraId="09D523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50B0388B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13760AC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2916BF3" w14:textId="195FB83D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1C3016ED" w14:textId="77777777" w:rsidTr="00BD0010">
        <w:tc>
          <w:tcPr>
            <w:tcW w:w="5395" w:type="dxa"/>
          </w:tcPr>
          <w:p w14:paraId="6FE7073E" w14:textId="46EE29A6" w:rsidR="008B31F5" w:rsidRPr="00AD5CE1" w:rsidRDefault="00447FBA" w:rsidP="008B31F5">
            <w:r>
              <w:rPr>
                <w:b/>
                <w:bCs/>
                <w:i/>
                <w:iCs/>
              </w:rPr>
              <w:t>Item Name</w:t>
            </w:r>
            <w:r w:rsidR="008B31F5" w:rsidRPr="00E622A4">
              <w:rPr>
                <w:b/>
                <w:bCs/>
                <w:i/>
                <w:iCs/>
              </w:rPr>
              <w:t>:</w:t>
            </w:r>
            <w:r w:rsidR="008B31F5"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t>Child’s Dress</w:t>
            </w:r>
          </w:p>
        </w:tc>
        <w:tc>
          <w:tcPr>
            <w:tcW w:w="5395" w:type="dxa"/>
          </w:tcPr>
          <w:p w14:paraId="0D0DB7AF" w14:textId="3FA385BB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47FBA">
              <w:rPr>
                <w:noProof/>
                <w:color w:val="4472C4" w:themeColor="accent1"/>
              </w:rPr>
              <w:t>1910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47FBA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24C661A" w14:textId="1A65952A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447FBA">
              <w:rPr>
                <w:noProof/>
                <w:color w:val="4472C4" w:themeColor="accent1"/>
              </w:rPr>
              <w:t>1910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47FBA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27F5CFC2" w14:textId="2B126C98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1452610" w14:textId="77777777" w:rsidTr="00BD0010">
        <w:tc>
          <w:tcPr>
            <w:tcW w:w="5395" w:type="dxa"/>
          </w:tcPr>
          <w:p w14:paraId="7BEC469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325C9CB8" w14:textId="7777777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25F5098D" w14:textId="7777777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47C1D5F" w14:textId="6632F463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47FBA">
              <w:rPr>
                <w:color w:val="4472C4" w:themeColor="accent1"/>
              </w:rPr>
              <w:t>35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447FBA">
              <w:rPr>
                <w:noProof/>
                <w:color w:val="4472C4" w:themeColor="accent1"/>
              </w:rPr>
              <w:t>10" across waist and 25" near bottom of dress.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687F935C" w14:textId="77777777" w:rsidR="0097550E" w:rsidRPr="00AD5CE1" w:rsidRDefault="0097550E" w:rsidP="008B31F5"/>
        </w:tc>
      </w:tr>
      <w:tr w:rsidR="006C2C15" w:rsidRPr="00AD5CE1" w14:paraId="0EA1E899" w14:textId="77777777" w:rsidTr="00BD0010">
        <w:tc>
          <w:tcPr>
            <w:tcW w:w="5395" w:type="dxa"/>
          </w:tcPr>
          <w:p w14:paraId="54D1EE08" w14:textId="42D8F82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14A587EB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2D5C0D9A" w14:textId="11E1D5FF" w:rsidR="00447FBA" w:rsidRPr="00AD5CE1" w:rsidRDefault="00D83C6F" w:rsidP="00447FBA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3F828E82" w14:textId="4BD65A66" w:rsidR="006C2C15" w:rsidRPr="00AD5CE1" w:rsidRDefault="006C2C15" w:rsidP="006C2C15"/>
        </w:tc>
      </w:tr>
      <w:tr w:rsidR="006C2C15" w:rsidRPr="00E9472A" w14:paraId="5D1D03D4" w14:textId="77777777" w:rsidTr="00BD0010">
        <w:tc>
          <w:tcPr>
            <w:tcW w:w="10790" w:type="dxa"/>
            <w:gridSpan w:val="2"/>
          </w:tcPr>
          <w:p w14:paraId="4F2D008E" w14:textId="642EB4AF" w:rsidR="00E9472A" w:rsidRPr="00E9472A" w:rsidRDefault="00E622A4" w:rsidP="00E9472A">
            <w:r w:rsidRPr="00E9472A">
              <w:br/>
            </w:r>
            <w:r w:rsidR="006C2C15" w:rsidRPr="00E9472A">
              <w:t xml:space="preserve">Additional Information: </w:t>
            </w:r>
            <w:r w:rsidR="00E9472A" w:rsidRPr="00E9472A">
              <w:t>Information from vendor tag: English cotton lawn with French heirloom lace &amp; entradaux. Antique child dress.</w:t>
            </w:r>
            <w:r w:rsidR="00E9472A" w:rsidRPr="00E9472A">
              <w:br/>
            </w:r>
            <w:r w:rsidR="00E9472A" w:rsidRPr="00E9472A">
              <w:br/>
              <w:t xml:space="preserve">My research: </w:t>
            </w:r>
            <w:r w:rsidR="00E9472A">
              <w:br/>
            </w:r>
            <w:r w:rsidR="00E9472A" w:rsidRPr="00E9472A">
              <w:t xml:space="preserve">English cotton lawn: </w:t>
            </w:r>
            <w:r w:rsidR="00E9472A" w:rsidRPr="00E9472A">
              <w:t>What is cotton lawn fabric in the UK?</w:t>
            </w:r>
          </w:p>
          <w:p w14:paraId="0C7B2493" w14:textId="77777777" w:rsidR="00E9472A" w:rsidRDefault="00E9472A" w:rsidP="00E9472A">
            <w:r w:rsidRPr="00E9472A">
              <w:t xml:space="preserve">Cotton Lawn is a plain weave textile made from cotton. It is designed using high thread count yarns which results in it's silky and untextured feel. It is a lightweight </w:t>
            </w:r>
            <w:proofErr w:type="gramStart"/>
            <w:r w:rsidRPr="00E9472A">
              <w:t>fabric</w:t>
            </w:r>
            <w:proofErr w:type="gramEnd"/>
            <w:r w:rsidRPr="00E9472A">
              <w:t xml:space="preserve"> and it can be slightly transparent. It is perfect for sewing dresses, skirts, trousers and tops for the warmer weather.</w:t>
            </w:r>
          </w:p>
          <w:p w14:paraId="39309B52" w14:textId="77777777" w:rsidR="00E9472A" w:rsidRDefault="00E9472A" w:rsidP="00E9472A"/>
          <w:p w14:paraId="0B35AAD1" w14:textId="77777777" w:rsidR="00E9472A" w:rsidRPr="00E9472A" w:rsidRDefault="00E9472A" w:rsidP="00E9472A">
            <w:r w:rsidRPr="00E9472A">
              <w:lastRenderedPageBreak/>
              <w:t>Entredeux is a French word that means "between two" or "insertion". It comes from the French words entre- and deux, which means "two". </w:t>
            </w:r>
          </w:p>
          <w:p w14:paraId="24E6CFB8" w14:textId="0A635BD5" w:rsidR="00E9472A" w:rsidRPr="00E9472A" w:rsidRDefault="00E9472A" w:rsidP="00E9472A">
            <w:r>
              <w:br/>
            </w:r>
            <w:r w:rsidRPr="00E9472A">
              <w:t>Entredeux may also refer to:</w:t>
            </w:r>
          </w:p>
          <w:p w14:paraId="45BB9DBC" w14:textId="7A39C03A" w:rsidR="00E9472A" w:rsidRPr="00E9472A" w:rsidRDefault="00E9472A" w:rsidP="00E9472A">
            <w:r>
              <w:t xml:space="preserve"> --- </w:t>
            </w:r>
            <w:r w:rsidRPr="00E9472A">
              <w:t>A sewing technique</w:t>
            </w:r>
          </w:p>
          <w:p w14:paraId="499F119C" w14:textId="28B7E157" w:rsidR="00E9472A" w:rsidRPr="00E9472A" w:rsidRDefault="00E9472A" w:rsidP="00E9472A">
            <w:proofErr w:type="gramStart"/>
            <w:r>
              <w:t xml:space="preserve">---  </w:t>
            </w:r>
            <w:r w:rsidRPr="00E9472A">
              <w:t>A</w:t>
            </w:r>
            <w:proofErr w:type="gramEnd"/>
            <w:r w:rsidRPr="00E9472A">
              <w:t xml:space="preserve"> popular heirloom sewing technique that involves joining pieces of fabric or lace trims together. It can be used to create a vintage effect, between two seams, or to join lace to fabric. </w:t>
            </w:r>
          </w:p>
          <w:p w14:paraId="1C92E1DA" w14:textId="77777777" w:rsidR="00E9472A" w:rsidRPr="00E9472A" w:rsidRDefault="00E9472A" w:rsidP="00E9472A"/>
          <w:p w14:paraId="7464E11D" w14:textId="6B36DED6" w:rsidR="006C2C15" w:rsidRPr="00E9472A" w:rsidRDefault="006C2C15" w:rsidP="00E9472A"/>
        </w:tc>
      </w:tr>
    </w:tbl>
    <w:p w14:paraId="3D28C43E" w14:textId="77777777" w:rsidR="00D83C6F" w:rsidRDefault="00D83C6F" w:rsidP="00AD5CE1"/>
    <w:p w14:paraId="5FFD4B66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3426FD5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5580"/>
      </w:tblGrid>
      <w:tr w:rsidR="00E9472A" w14:paraId="642552DC" w14:textId="77777777" w:rsidTr="00E9472A">
        <w:trPr>
          <w:trHeight w:val="475"/>
        </w:trPr>
        <w:tc>
          <w:tcPr>
            <w:tcW w:w="4860" w:type="dxa"/>
          </w:tcPr>
          <w:p w14:paraId="76C907CE" w14:textId="77777777" w:rsidR="006400E0" w:rsidRDefault="006400E0" w:rsidP="009F09AC">
            <w:r>
              <w:t>Top</w:t>
            </w:r>
          </w:p>
        </w:tc>
        <w:tc>
          <w:tcPr>
            <w:tcW w:w="5580" w:type="dxa"/>
          </w:tcPr>
          <w:p w14:paraId="193D6A57" w14:textId="77777777" w:rsidR="006400E0" w:rsidRDefault="006400E0" w:rsidP="009F09AC">
            <w:r>
              <w:t>Back</w:t>
            </w:r>
          </w:p>
        </w:tc>
      </w:tr>
      <w:tr w:rsidR="00E9472A" w14:paraId="4531948A" w14:textId="77777777" w:rsidTr="00E9472A">
        <w:trPr>
          <w:trHeight w:val="11673"/>
        </w:trPr>
        <w:tc>
          <w:tcPr>
            <w:tcW w:w="4860" w:type="dxa"/>
          </w:tcPr>
          <w:p w14:paraId="06E8B82A" w14:textId="04DF96F0" w:rsidR="006400E0" w:rsidRDefault="00E9472A">
            <w:r>
              <w:rPr>
                <w:noProof/>
              </w:rPr>
              <w:drawing>
                <wp:inline distT="0" distB="0" distL="0" distR="0" wp14:anchorId="10AE1BA1" wp14:editId="45FEBB24">
                  <wp:extent cx="3041861" cy="4267200"/>
                  <wp:effectExtent l="0" t="0" r="6350" b="0"/>
                  <wp:docPr id="172825960" name="Picture 2" descr="A white dress on a tile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25960" name="Picture 2" descr="A white dress on a tile wall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42" cy="430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14:paraId="28EDC880" w14:textId="438FC2D5" w:rsidR="006400E0" w:rsidRDefault="00E9472A">
            <w:r>
              <w:rPr>
                <w:noProof/>
              </w:rPr>
              <w:drawing>
                <wp:inline distT="0" distB="0" distL="0" distR="0" wp14:anchorId="7D324EBA" wp14:editId="4F994527">
                  <wp:extent cx="3176693" cy="4267200"/>
                  <wp:effectExtent l="0" t="0" r="0" b="0"/>
                  <wp:docPr id="2056396404" name="Picture 1" descr="A white dress on a til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396404" name="Picture 1" descr="A white dress on a tile surfac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204" cy="431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1C5B43" w14:textId="77777777" w:rsidR="004B71A6" w:rsidRDefault="004B71A6">
      <w:pPr>
        <w:rPr>
          <w:b/>
          <w:bCs/>
          <w:color w:val="000000" w:themeColor="text1"/>
        </w:rPr>
      </w:pPr>
    </w:p>
    <w:p w14:paraId="0B4DAE2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7727360" w14:textId="77777777" w:rsidTr="00FA7349">
        <w:tc>
          <w:tcPr>
            <w:tcW w:w="5395" w:type="dxa"/>
          </w:tcPr>
          <w:p w14:paraId="3E1F92B2" w14:textId="3C1F2B5D" w:rsidR="00012DB5" w:rsidRDefault="00AB69CA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Good</w:t>
            </w:r>
          </w:p>
        </w:tc>
        <w:tc>
          <w:tcPr>
            <w:tcW w:w="5395" w:type="dxa"/>
          </w:tcPr>
          <w:p w14:paraId="5C4B7FCB" w14:textId="6E6EB24F" w:rsidR="00012DB5" w:rsidRDefault="00AB69CA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Has been washed.</w:t>
            </w:r>
          </w:p>
        </w:tc>
      </w:tr>
    </w:tbl>
    <w:p w14:paraId="5CC1018A" w14:textId="77777777" w:rsidR="00012DB5" w:rsidRDefault="00012DB5" w:rsidP="00012DB5">
      <w:pPr>
        <w:rPr>
          <w:color w:val="4472C4" w:themeColor="accent1"/>
        </w:rPr>
      </w:pPr>
    </w:p>
    <w:p w14:paraId="7364F8E6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4933523" w14:textId="77777777" w:rsidTr="00FA7349">
        <w:tc>
          <w:tcPr>
            <w:tcW w:w="3596" w:type="dxa"/>
          </w:tcPr>
          <w:p w14:paraId="03AD93B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3509304C" w14:textId="77777777" w:rsidR="00012DB5" w:rsidRPr="002B2ED8" w:rsidRDefault="00012DB5" w:rsidP="00FA7349"/>
        </w:tc>
        <w:tc>
          <w:tcPr>
            <w:tcW w:w="3597" w:type="dxa"/>
          </w:tcPr>
          <w:p w14:paraId="3C8E9266" w14:textId="77777777" w:rsidR="00012DB5" w:rsidRPr="002B2ED8" w:rsidRDefault="00012DB5" w:rsidP="00FA7349"/>
        </w:tc>
      </w:tr>
      <w:tr w:rsidR="00012DB5" w:rsidRPr="002B2ED8" w14:paraId="33C8A33F" w14:textId="77777777" w:rsidTr="00FA7349">
        <w:tc>
          <w:tcPr>
            <w:tcW w:w="3596" w:type="dxa"/>
          </w:tcPr>
          <w:p w14:paraId="5E6A50A3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>
              <w:t xml:space="preserve"> Dirty</w:t>
            </w:r>
          </w:p>
        </w:tc>
        <w:tc>
          <w:tcPr>
            <w:tcW w:w="3597" w:type="dxa"/>
          </w:tcPr>
          <w:p w14:paraId="2FA45DA6" w14:textId="74999A5B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"/>
            <w:r>
              <w:t xml:space="preserve"> Stains</w:t>
            </w:r>
          </w:p>
        </w:tc>
        <w:tc>
          <w:tcPr>
            <w:tcW w:w="3597" w:type="dxa"/>
          </w:tcPr>
          <w:p w14:paraId="4FA97A60" w14:textId="77777777" w:rsidR="00012DB5" w:rsidRPr="002B2ED8" w:rsidRDefault="00012DB5" w:rsidP="00FA7349"/>
        </w:tc>
      </w:tr>
      <w:tr w:rsidR="00012DB5" w:rsidRPr="002B2ED8" w14:paraId="0B02F635" w14:textId="77777777" w:rsidTr="00FA7349">
        <w:tc>
          <w:tcPr>
            <w:tcW w:w="3596" w:type="dxa"/>
          </w:tcPr>
          <w:p w14:paraId="332B70B8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"/>
            <w:r>
              <w:t xml:space="preserve"> Mildew stains</w:t>
            </w:r>
          </w:p>
        </w:tc>
        <w:tc>
          <w:tcPr>
            <w:tcW w:w="3597" w:type="dxa"/>
          </w:tcPr>
          <w:p w14:paraId="24900B9A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"/>
            <w:r>
              <w:t xml:space="preserve"> Musty Smell</w:t>
            </w:r>
          </w:p>
        </w:tc>
        <w:tc>
          <w:tcPr>
            <w:tcW w:w="3597" w:type="dxa"/>
          </w:tcPr>
          <w:p w14:paraId="4519D4BB" w14:textId="77777777" w:rsidR="00012DB5" w:rsidRPr="002B2ED8" w:rsidRDefault="00012DB5" w:rsidP="00FA7349"/>
        </w:tc>
      </w:tr>
      <w:tr w:rsidR="00012DB5" w:rsidRPr="002B2ED8" w14:paraId="11A3E21F" w14:textId="77777777" w:rsidTr="00FA7349">
        <w:tc>
          <w:tcPr>
            <w:tcW w:w="3596" w:type="dxa"/>
          </w:tcPr>
          <w:p w14:paraId="0BAC14CA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63A65270" w14:textId="77777777" w:rsidR="00012DB5" w:rsidRPr="002B2ED8" w:rsidRDefault="00012DB5" w:rsidP="00FA7349"/>
        </w:tc>
        <w:tc>
          <w:tcPr>
            <w:tcW w:w="3597" w:type="dxa"/>
          </w:tcPr>
          <w:p w14:paraId="7EB57058" w14:textId="77777777" w:rsidR="00012DB5" w:rsidRPr="002B2ED8" w:rsidRDefault="00012DB5" w:rsidP="00FA7349"/>
        </w:tc>
      </w:tr>
      <w:tr w:rsidR="00012DB5" w:rsidRPr="002B2ED8" w14:paraId="6172367D" w14:textId="77777777" w:rsidTr="00FA7349">
        <w:tc>
          <w:tcPr>
            <w:tcW w:w="3596" w:type="dxa"/>
          </w:tcPr>
          <w:p w14:paraId="5726865E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"/>
            <w:r>
              <w:t xml:space="preserve"> Running / fugitive color</w:t>
            </w:r>
          </w:p>
        </w:tc>
        <w:tc>
          <w:tcPr>
            <w:tcW w:w="3597" w:type="dxa"/>
          </w:tcPr>
          <w:p w14:paraId="7BFDAC72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"/>
            <w:r>
              <w:t xml:space="preserve"> Faded / bleached color</w:t>
            </w:r>
          </w:p>
        </w:tc>
        <w:tc>
          <w:tcPr>
            <w:tcW w:w="3597" w:type="dxa"/>
          </w:tcPr>
          <w:p w14:paraId="4DCD8B9F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"/>
            <w:r>
              <w:t xml:space="preserve"> Crocking</w:t>
            </w:r>
          </w:p>
        </w:tc>
      </w:tr>
      <w:tr w:rsidR="00012DB5" w:rsidRPr="0033673F" w14:paraId="59AE9B00" w14:textId="77777777" w:rsidTr="00FA7349">
        <w:tc>
          <w:tcPr>
            <w:tcW w:w="3596" w:type="dxa"/>
          </w:tcPr>
          <w:p w14:paraId="75A1508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489BDD5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E87C57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C518180" w14:textId="77777777" w:rsidTr="00FA7349">
        <w:tc>
          <w:tcPr>
            <w:tcW w:w="3596" w:type="dxa"/>
          </w:tcPr>
          <w:p w14:paraId="1A7D411E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"/>
            <w:r>
              <w:t xml:space="preserve"> Tears / holes</w:t>
            </w:r>
          </w:p>
        </w:tc>
        <w:tc>
          <w:tcPr>
            <w:tcW w:w="3597" w:type="dxa"/>
          </w:tcPr>
          <w:p w14:paraId="5237E7E0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"/>
            <w:r>
              <w:t xml:space="preserve"> Disintegrating / fall out</w:t>
            </w:r>
          </w:p>
        </w:tc>
        <w:tc>
          <w:tcPr>
            <w:tcW w:w="3597" w:type="dxa"/>
          </w:tcPr>
          <w:p w14:paraId="45C75D42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"/>
            <w:r>
              <w:t xml:space="preserve"> Insect damage</w:t>
            </w:r>
          </w:p>
        </w:tc>
      </w:tr>
      <w:tr w:rsidR="00012DB5" w:rsidRPr="002B2ED8" w14:paraId="0025BB22" w14:textId="77777777" w:rsidTr="00FA7349">
        <w:tc>
          <w:tcPr>
            <w:tcW w:w="3596" w:type="dxa"/>
          </w:tcPr>
          <w:p w14:paraId="2DE1BAC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"/>
            <w:r>
              <w:t xml:space="preserve"> Thread bare</w:t>
            </w:r>
          </w:p>
        </w:tc>
        <w:tc>
          <w:tcPr>
            <w:tcW w:w="3597" w:type="dxa"/>
          </w:tcPr>
          <w:p w14:paraId="47C755BC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"/>
            <w:r>
              <w:t xml:space="preserve"> Shattering</w:t>
            </w:r>
          </w:p>
        </w:tc>
        <w:tc>
          <w:tcPr>
            <w:tcW w:w="3597" w:type="dxa"/>
          </w:tcPr>
          <w:p w14:paraId="4530E749" w14:textId="77777777" w:rsidR="00012DB5" w:rsidRPr="002B2ED8" w:rsidRDefault="00012DB5" w:rsidP="00FA7349"/>
        </w:tc>
      </w:tr>
      <w:tr w:rsidR="00012DB5" w:rsidRPr="0033673F" w14:paraId="651E1163" w14:textId="77777777" w:rsidTr="00FA7349">
        <w:tc>
          <w:tcPr>
            <w:tcW w:w="3596" w:type="dxa"/>
          </w:tcPr>
          <w:p w14:paraId="4288B22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1126B7B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561D46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866BFC1" w14:textId="77777777" w:rsidTr="00FA7349">
        <w:tc>
          <w:tcPr>
            <w:tcW w:w="3596" w:type="dxa"/>
          </w:tcPr>
          <w:p w14:paraId="4D8DF5F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7"/>
            <w:r>
              <w:t xml:space="preserve"> Split / open seams</w:t>
            </w:r>
          </w:p>
        </w:tc>
        <w:tc>
          <w:tcPr>
            <w:tcW w:w="3597" w:type="dxa"/>
          </w:tcPr>
          <w:p w14:paraId="5A22710E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8"/>
            <w:r>
              <w:t xml:space="preserve"> Ties / tufting missing</w:t>
            </w:r>
          </w:p>
        </w:tc>
        <w:tc>
          <w:tcPr>
            <w:tcW w:w="3597" w:type="dxa"/>
          </w:tcPr>
          <w:p w14:paraId="7657FBE0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9"/>
            <w:r>
              <w:t xml:space="preserve"> Embellishments missing</w:t>
            </w:r>
          </w:p>
        </w:tc>
      </w:tr>
      <w:tr w:rsidR="00012DB5" w:rsidRPr="002B2ED8" w14:paraId="6749D277" w14:textId="77777777" w:rsidTr="00FA7349">
        <w:tc>
          <w:tcPr>
            <w:tcW w:w="3596" w:type="dxa"/>
          </w:tcPr>
          <w:p w14:paraId="08D720D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0"/>
            <w:r>
              <w:t xml:space="preserve"> Quilting threads missing</w:t>
            </w:r>
          </w:p>
        </w:tc>
        <w:tc>
          <w:tcPr>
            <w:tcW w:w="3597" w:type="dxa"/>
          </w:tcPr>
          <w:p w14:paraId="40147848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1"/>
            <w:r>
              <w:t xml:space="preserve"> Batting has shifted</w:t>
            </w:r>
          </w:p>
        </w:tc>
        <w:tc>
          <w:tcPr>
            <w:tcW w:w="3597" w:type="dxa"/>
          </w:tcPr>
          <w:p w14:paraId="6C572C42" w14:textId="77777777" w:rsidR="00012DB5" w:rsidRPr="002B2ED8" w:rsidRDefault="00012DB5" w:rsidP="00FA7349"/>
        </w:tc>
      </w:tr>
      <w:tr w:rsidR="00012DB5" w:rsidRPr="0033673F" w14:paraId="5C9CE1BA" w14:textId="77777777" w:rsidTr="00FA7349">
        <w:tc>
          <w:tcPr>
            <w:tcW w:w="3596" w:type="dxa"/>
          </w:tcPr>
          <w:p w14:paraId="161C0E0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4D53D500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41F376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03D4C6D" w14:textId="77777777" w:rsidTr="00FA7349">
        <w:tc>
          <w:tcPr>
            <w:tcW w:w="3596" w:type="dxa"/>
          </w:tcPr>
          <w:p w14:paraId="098C73B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2"/>
            <w:r>
              <w:t xml:space="preserve"> Discoloration from wood</w:t>
            </w:r>
          </w:p>
        </w:tc>
        <w:tc>
          <w:tcPr>
            <w:tcW w:w="3597" w:type="dxa"/>
          </w:tcPr>
          <w:p w14:paraId="6C3FF078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3"/>
            <w:r>
              <w:t xml:space="preserve"> Damage from acid</w:t>
            </w:r>
          </w:p>
        </w:tc>
        <w:tc>
          <w:tcPr>
            <w:tcW w:w="3597" w:type="dxa"/>
          </w:tcPr>
          <w:p w14:paraId="6BF92640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4"/>
            <w:r>
              <w:t xml:space="preserve"> Fold marks / creases</w:t>
            </w:r>
          </w:p>
        </w:tc>
      </w:tr>
      <w:tr w:rsidR="00012DB5" w:rsidRPr="002B2ED8" w14:paraId="0DF49D09" w14:textId="77777777" w:rsidTr="00FA7349">
        <w:tc>
          <w:tcPr>
            <w:tcW w:w="10790" w:type="dxa"/>
            <w:gridSpan w:val="3"/>
          </w:tcPr>
          <w:p w14:paraId="5AA9D015" w14:textId="77777777" w:rsidR="00E622A4" w:rsidRDefault="00E622A4" w:rsidP="00FA7349"/>
          <w:p w14:paraId="3FA09157" w14:textId="085E604B" w:rsidR="00012DB5" w:rsidRPr="002B2ED8" w:rsidRDefault="00012DB5" w:rsidP="00FA7349">
            <w:r w:rsidRPr="00012DB5">
              <w:t xml:space="preserve">Describe additional condition issues: </w:t>
            </w:r>
            <w:r w:rsidR="00AB69CA">
              <w:rPr>
                <w:color w:val="4472C4" w:themeColor="accent1"/>
              </w:rPr>
              <w:t>A few small stains that appear to be rust.</w:t>
            </w:r>
          </w:p>
        </w:tc>
      </w:tr>
    </w:tbl>
    <w:p w14:paraId="7C39215B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3BEC4FA1" w14:textId="77777777" w:rsidTr="00FA7349">
        <w:tc>
          <w:tcPr>
            <w:tcW w:w="5395" w:type="dxa"/>
          </w:tcPr>
          <w:p w14:paraId="36C19E04" w14:textId="77777777" w:rsidR="00012DB5" w:rsidRDefault="00012DB5" w:rsidP="00FA7349"/>
        </w:tc>
        <w:tc>
          <w:tcPr>
            <w:tcW w:w="5395" w:type="dxa"/>
          </w:tcPr>
          <w:p w14:paraId="3CD7BFF8" w14:textId="77777777" w:rsidR="00012DB5" w:rsidRDefault="00012DB5" w:rsidP="00FA7349"/>
        </w:tc>
      </w:tr>
    </w:tbl>
    <w:p w14:paraId="73B7B8B7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6A362D8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B7D8735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59B8DD0F" w14:textId="1C6C0EA8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="00447FBA">
        <w:br/>
        <w:t>2024-12-28</w:t>
      </w:r>
      <w:r w:rsidR="00447FBA">
        <w:br/>
      </w:r>
      <w:r w:rsidR="00447FBA">
        <w:rPr>
          <w:color w:val="4472C4" w:themeColor="accent1"/>
        </w:rPr>
        <w:t xml:space="preserve">This item was washed. It was washed in Orvis to remove dirt and grease. It was then pre-treated in </w:t>
      </w:r>
      <w:r w:rsidR="005A2598">
        <w:rPr>
          <w:color w:val="4472C4" w:themeColor="accent1"/>
        </w:rPr>
        <w:t>R</w:t>
      </w:r>
      <w:r w:rsidR="00447FBA">
        <w:rPr>
          <w:color w:val="4472C4" w:themeColor="accent1"/>
        </w:rPr>
        <w:t>estor</w:t>
      </w:r>
      <w:r w:rsidR="005A2598">
        <w:rPr>
          <w:color w:val="4472C4" w:themeColor="accent1"/>
        </w:rPr>
        <w:t>ation</w:t>
      </w:r>
      <w:r w:rsidR="00447FBA">
        <w:rPr>
          <w:color w:val="4472C4" w:themeColor="accent1"/>
        </w:rPr>
        <w:t xml:space="preserve"> for 20 minutes. And then </w:t>
      </w:r>
      <w:r w:rsidR="005A2598">
        <w:rPr>
          <w:color w:val="4472C4" w:themeColor="accent1"/>
        </w:rPr>
        <w:t>soaked</w:t>
      </w:r>
      <w:r w:rsidR="00447FBA">
        <w:rPr>
          <w:color w:val="4472C4" w:themeColor="accent1"/>
        </w:rPr>
        <w:t xml:space="preserve"> in Restoration again for about 6-8 hours. The dress was rinsed and allowed to soak in cold water overnight</w:t>
      </w:r>
      <w:r w:rsidR="005A2598">
        <w:rPr>
          <w:color w:val="4472C4" w:themeColor="accent1"/>
        </w:rPr>
        <w:t xml:space="preserve"> for a long rinse</w:t>
      </w:r>
      <w:r w:rsidR="00447FBA">
        <w:rPr>
          <w:color w:val="4472C4" w:themeColor="accent1"/>
        </w:rPr>
        <w:t>. The dress was then then allowed to air dry.</w:t>
      </w:r>
    </w:p>
    <w:p w14:paraId="24057C5E" w14:textId="77777777" w:rsidR="008D3B7B" w:rsidRPr="00F115BF" w:rsidRDefault="008D3B7B" w:rsidP="008D3B7B">
      <w:pPr>
        <w:rPr>
          <w:highlight w:val="yellow"/>
        </w:rPr>
      </w:pPr>
    </w:p>
    <w:p w14:paraId="0180D58E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68D4CED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142A22F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5CCFD9C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78A113BC" w14:textId="77777777" w:rsidTr="00E622A4">
        <w:trPr>
          <w:trHeight w:val="341"/>
        </w:trPr>
        <w:tc>
          <w:tcPr>
            <w:tcW w:w="2065" w:type="dxa"/>
          </w:tcPr>
          <w:p w14:paraId="2F8D0B2B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50F2407E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65B134E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67F1E10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3582593A" w14:textId="77777777" w:rsidTr="00E622A4">
        <w:trPr>
          <w:trHeight w:val="341"/>
        </w:trPr>
        <w:tc>
          <w:tcPr>
            <w:tcW w:w="2065" w:type="dxa"/>
          </w:tcPr>
          <w:p w14:paraId="5A48AEF5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5"/>
            <w:r>
              <w:t xml:space="preserve"> Conservation</w:t>
            </w:r>
          </w:p>
        </w:tc>
        <w:tc>
          <w:tcPr>
            <w:tcW w:w="8725" w:type="dxa"/>
          </w:tcPr>
          <w:p w14:paraId="316CC9B1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1038510" w14:textId="77777777" w:rsidTr="00E622A4">
        <w:trPr>
          <w:trHeight w:val="341"/>
        </w:trPr>
        <w:tc>
          <w:tcPr>
            <w:tcW w:w="2065" w:type="dxa"/>
          </w:tcPr>
          <w:p w14:paraId="64A5DC50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6"/>
            <w:r>
              <w:t xml:space="preserve"> Conservation</w:t>
            </w:r>
          </w:p>
        </w:tc>
        <w:tc>
          <w:tcPr>
            <w:tcW w:w="8725" w:type="dxa"/>
          </w:tcPr>
          <w:p w14:paraId="4A01C586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144E7936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F14996B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7E340635" w14:textId="77777777" w:rsidTr="00E622A4">
        <w:trPr>
          <w:trHeight w:val="341"/>
        </w:trPr>
        <w:tc>
          <w:tcPr>
            <w:tcW w:w="2065" w:type="dxa"/>
          </w:tcPr>
          <w:p w14:paraId="218CD034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7"/>
            <w:r>
              <w:t xml:space="preserve"> Conservation </w:t>
            </w:r>
          </w:p>
        </w:tc>
        <w:tc>
          <w:tcPr>
            <w:tcW w:w="8725" w:type="dxa"/>
          </w:tcPr>
          <w:p w14:paraId="321C2E96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3FF07BFB" w14:textId="77777777" w:rsidTr="00E622A4">
        <w:trPr>
          <w:trHeight w:val="341"/>
        </w:trPr>
        <w:tc>
          <w:tcPr>
            <w:tcW w:w="2065" w:type="dxa"/>
          </w:tcPr>
          <w:p w14:paraId="2CDF17AA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8"/>
            <w:r>
              <w:t xml:space="preserve"> Restoration</w:t>
            </w:r>
          </w:p>
        </w:tc>
        <w:tc>
          <w:tcPr>
            <w:tcW w:w="8725" w:type="dxa"/>
          </w:tcPr>
          <w:p w14:paraId="059BAAB4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76A1A96B" w14:textId="77777777" w:rsidTr="00E622A4">
        <w:trPr>
          <w:trHeight w:val="341"/>
        </w:trPr>
        <w:tc>
          <w:tcPr>
            <w:tcW w:w="2065" w:type="dxa"/>
          </w:tcPr>
          <w:p w14:paraId="07D115B1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29"/>
            <w:r>
              <w:t xml:space="preserve"> Restoration</w:t>
            </w:r>
          </w:p>
        </w:tc>
        <w:tc>
          <w:tcPr>
            <w:tcW w:w="8725" w:type="dxa"/>
          </w:tcPr>
          <w:p w14:paraId="7B39E20B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5730E0B7" w14:textId="77777777" w:rsidTr="00E622A4">
        <w:trPr>
          <w:trHeight w:val="341"/>
        </w:trPr>
        <w:tc>
          <w:tcPr>
            <w:tcW w:w="2065" w:type="dxa"/>
          </w:tcPr>
          <w:p w14:paraId="32ED5D97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0"/>
            <w:r>
              <w:t xml:space="preserve"> Restoration</w:t>
            </w:r>
          </w:p>
        </w:tc>
        <w:tc>
          <w:tcPr>
            <w:tcW w:w="8725" w:type="dxa"/>
          </w:tcPr>
          <w:p w14:paraId="572C3D1A" w14:textId="77777777" w:rsidR="00013607" w:rsidRDefault="00013607" w:rsidP="00013607">
            <w:r>
              <w:t>Vintage materials were used.</w:t>
            </w:r>
          </w:p>
        </w:tc>
      </w:tr>
      <w:tr w:rsidR="00013607" w14:paraId="52AA288C" w14:textId="77777777" w:rsidTr="00E622A4">
        <w:trPr>
          <w:trHeight w:val="341"/>
        </w:trPr>
        <w:tc>
          <w:tcPr>
            <w:tcW w:w="2065" w:type="dxa"/>
          </w:tcPr>
          <w:p w14:paraId="0929B742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1"/>
            <w:r>
              <w:t xml:space="preserve"> Restoration</w:t>
            </w:r>
          </w:p>
        </w:tc>
        <w:tc>
          <w:tcPr>
            <w:tcW w:w="8725" w:type="dxa"/>
          </w:tcPr>
          <w:p w14:paraId="20680C3C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371237C6" w14:textId="77777777" w:rsidTr="00E622A4">
        <w:trPr>
          <w:trHeight w:val="341"/>
        </w:trPr>
        <w:tc>
          <w:tcPr>
            <w:tcW w:w="2065" w:type="dxa"/>
          </w:tcPr>
          <w:p w14:paraId="64E25906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2"/>
            <w:r>
              <w:t xml:space="preserve"> Restoration</w:t>
            </w:r>
          </w:p>
        </w:tc>
        <w:tc>
          <w:tcPr>
            <w:tcW w:w="8725" w:type="dxa"/>
          </w:tcPr>
          <w:p w14:paraId="5A7E3709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50F28929" w14:textId="77777777" w:rsidR="005F1615" w:rsidRDefault="005F1615" w:rsidP="005F1615"/>
    <w:p w14:paraId="3F643723" w14:textId="77777777" w:rsidR="00447FBA" w:rsidRDefault="00447FBA" w:rsidP="00012DB5">
      <w:pPr>
        <w:rPr>
          <w:i/>
          <w:iCs/>
        </w:rPr>
      </w:pPr>
      <w:r>
        <w:rPr>
          <w:i/>
          <w:iCs/>
        </w:rPr>
        <w:br w:type="page"/>
      </w:r>
    </w:p>
    <w:p w14:paraId="0384C8C2" w14:textId="6BEB5D39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B69CA" w14:paraId="219CEBDC" w14:textId="77777777" w:rsidTr="00FA7349">
        <w:tc>
          <w:tcPr>
            <w:tcW w:w="5395" w:type="dxa"/>
          </w:tcPr>
          <w:p w14:paraId="1CC8EA42" w14:textId="77777777" w:rsidR="0048405B" w:rsidRDefault="00447FBA" w:rsidP="00FA7349">
            <w:r>
              <w:t>Before</w:t>
            </w:r>
          </w:p>
          <w:p w14:paraId="18166C4F" w14:textId="5957EA6B" w:rsidR="00012DB5" w:rsidRDefault="0048405B" w:rsidP="00FA7349">
            <w:r>
              <w:rPr>
                <w:noProof/>
              </w:rPr>
              <w:drawing>
                <wp:inline distT="0" distB="0" distL="0" distR="0" wp14:anchorId="3BBEE88C" wp14:editId="79088AA6">
                  <wp:extent cx="3919369" cy="2939527"/>
                  <wp:effectExtent l="0" t="5398" r="0" b="0"/>
                  <wp:docPr id="61578221" name="Picture 6" descr="A white dress on a graph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78221" name="Picture 6" descr="A white dress on a graph paper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83801" cy="298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E6F913A" wp14:editId="67BDD7B1">
                  <wp:extent cx="3945046" cy="2958785"/>
                  <wp:effectExtent l="0" t="2223" r="2858" b="2857"/>
                  <wp:docPr id="1358763900" name="Picture 1" descr="A white dress on a graph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8763900" name="Picture 1" descr="A white dress on a graph paper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24578" cy="3018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6F1E7C6" w14:textId="77777777" w:rsidR="00012DB5" w:rsidRDefault="00447FBA" w:rsidP="00FA7349">
            <w:r>
              <w:t>After</w:t>
            </w:r>
          </w:p>
          <w:p w14:paraId="2F45BE29" w14:textId="456975C9" w:rsidR="00447FBA" w:rsidRDefault="00E9472A" w:rsidP="00FA7349">
            <w:r>
              <w:rPr>
                <w:noProof/>
              </w:rPr>
              <w:drawing>
                <wp:inline distT="0" distB="0" distL="0" distR="0" wp14:anchorId="79D86BFE" wp14:editId="50FE874C">
                  <wp:extent cx="2784349" cy="3905955"/>
                  <wp:effectExtent l="0" t="0" r="0" b="0"/>
                  <wp:docPr id="992047802" name="Picture 3" descr="A white dress on a tile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047802" name="Picture 3" descr="A white dress on a tile wall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079" cy="395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9CA" w14:paraId="629E6D98" w14:textId="77777777" w:rsidTr="00FA7349">
        <w:tc>
          <w:tcPr>
            <w:tcW w:w="5395" w:type="dxa"/>
          </w:tcPr>
          <w:p w14:paraId="3FFD10F7" w14:textId="1B15EC85" w:rsidR="00447FBA" w:rsidRDefault="0048405B" w:rsidP="00FA7349">
            <w:r>
              <w:rPr>
                <w:noProof/>
              </w:rPr>
              <w:lastRenderedPageBreak/>
              <w:drawing>
                <wp:inline distT="0" distB="0" distL="0" distR="0" wp14:anchorId="331F5B8C" wp14:editId="55817207">
                  <wp:extent cx="3986784" cy="2990088"/>
                  <wp:effectExtent l="3175" t="0" r="4445" b="4445"/>
                  <wp:docPr id="17997272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727266" name="Picture 179972726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86784" cy="2990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A8099F0" w14:textId="77777777" w:rsidR="00447FBA" w:rsidRDefault="00447FBA" w:rsidP="00FA7349"/>
        </w:tc>
      </w:tr>
      <w:tr w:rsidR="00AB69CA" w14:paraId="44E9A954" w14:textId="77777777" w:rsidTr="00447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5" w:type="dxa"/>
          </w:tcPr>
          <w:p w14:paraId="1C35DC7A" w14:textId="77777777" w:rsidR="0048405B" w:rsidRDefault="00447FBA" w:rsidP="00A46BC7">
            <w:r>
              <w:t>Before</w:t>
            </w:r>
          </w:p>
          <w:p w14:paraId="0E7557C8" w14:textId="217EE577" w:rsidR="00447FBA" w:rsidRDefault="0048405B" w:rsidP="00A46BC7">
            <w:r>
              <w:rPr>
                <w:noProof/>
              </w:rPr>
              <w:drawing>
                <wp:inline distT="0" distB="0" distL="0" distR="0" wp14:anchorId="68C9E8BA" wp14:editId="642ECA48">
                  <wp:extent cx="4111978" cy="3083984"/>
                  <wp:effectExtent l="6033" t="0" r="0" b="0"/>
                  <wp:docPr id="121100691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006913" name="Picture 12110069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50673" cy="311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6B53D04" w14:textId="77777777" w:rsidR="00447FBA" w:rsidRDefault="00447FBA" w:rsidP="00A46BC7">
            <w:r>
              <w:t>After</w:t>
            </w:r>
          </w:p>
          <w:p w14:paraId="31F2A67C" w14:textId="77777777" w:rsidR="00447FBA" w:rsidRDefault="00447FBA" w:rsidP="00A46BC7"/>
        </w:tc>
      </w:tr>
      <w:tr w:rsidR="00AB69CA" w14:paraId="409A7F1D" w14:textId="77777777" w:rsidTr="00447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5" w:type="dxa"/>
          </w:tcPr>
          <w:p w14:paraId="5311E3E4" w14:textId="58F5406C" w:rsidR="00447FBA" w:rsidRDefault="0048405B" w:rsidP="00A46BC7">
            <w:r>
              <w:rPr>
                <w:noProof/>
              </w:rPr>
              <w:lastRenderedPageBreak/>
              <w:drawing>
                <wp:inline distT="0" distB="0" distL="0" distR="0" wp14:anchorId="53B5664B" wp14:editId="4F5DFFE5">
                  <wp:extent cx="3409742" cy="2557305"/>
                  <wp:effectExtent l="0" t="5715" r="1270" b="1270"/>
                  <wp:docPr id="449081342" name="Picture 4" descr="A close-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081342" name="Picture 4" descr="A close-up of a fabric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89458" cy="2617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0607CA3" w14:textId="49B0BC22" w:rsidR="00447FBA" w:rsidRDefault="00447FBA" w:rsidP="00A46BC7"/>
        </w:tc>
      </w:tr>
      <w:tr w:rsidR="00AB69CA" w14:paraId="6B37D34C" w14:textId="77777777" w:rsidTr="00447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5" w:type="dxa"/>
          </w:tcPr>
          <w:p w14:paraId="02B2D120" w14:textId="77777777" w:rsidR="0048405B" w:rsidRDefault="00447FBA" w:rsidP="00A46BC7">
            <w:r>
              <w:t>Before</w:t>
            </w:r>
          </w:p>
          <w:p w14:paraId="02DB0174" w14:textId="77777777" w:rsidR="00447FBA" w:rsidRDefault="0048405B" w:rsidP="00A46BC7">
            <w:r>
              <w:rPr>
                <w:noProof/>
              </w:rPr>
              <w:drawing>
                <wp:inline distT="0" distB="0" distL="0" distR="0" wp14:anchorId="416CBEF6" wp14:editId="3A56FEDC">
                  <wp:extent cx="3623643" cy="2717733"/>
                  <wp:effectExtent l="0" t="4128" r="4763" b="4762"/>
                  <wp:docPr id="449150525" name="Picture 5" descr="A close-up of a hand holding a l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150525" name="Picture 5" descr="A close-up of a hand holding a lac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672094" cy="275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8D8CD3" w14:textId="77777777" w:rsidR="0048405B" w:rsidRDefault="0048405B" w:rsidP="00A46BC7"/>
          <w:p w14:paraId="4DE14B1A" w14:textId="77777777" w:rsidR="0048405B" w:rsidRDefault="0048405B" w:rsidP="00A46BC7"/>
          <w:p w14:paraId="5D9BB33D" w14:textId="77777777" w:rsidR="0048405B" w:rsidRDefault="0048405B" w:rsidP="00A46BC7"/>
          <w:p w14:paraId="3882FBE0" w14:textId="77777777" w:rsidR="0048405B" w:rsidRDefault="0048405B" w:rsidP="00A46BC7"/>
          <w:p w14:paraId="020B45CB" w14:textId="484E662E" w:rsidR="0048405B" w:rsidRDefault="0048405B" w:rsidP="00A46BC7"/>
        </w:tc>
        <w:tc>
          <w:tcPr>
            <w:tcW w:w="5395" w:type="dxa"/>
          </w:tcPr>
          <w:p w14:paraId="05813073" w14:textId="77777777" w:rsidR="00447FBA" w:rsidRDefault="00447FBA" w:rsidP="00A46BC7">
            <w:r>
              <w:t>After</w:t>
            </w:r>
          </w:p>
          <w:p w14:paraId="482C6BFE" w14:textId="17092662" w:rsidR="00447FBA" w:rsidRDefault="0048405B" w:rsidP="00A46BC7">
            <w:r>
              <w:rPr>
                <w:noProof/>
              </w:rPr>
              <w:drawing>
                <wp:inline distT="0" distB="0" distL="0" distR="0" wp14:anchorId="55122A55" wp14:editId="6C95652A">
                  <wp:extent cx="4134557" cy="3100918"/>
                  <wp:effectExtent l="0" t="3810" r="1905" b="1905"/>
                  <wp:docPr id="1249601027" name="Picture 14" descr="A hand holding a white l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601027" name="Picture 14" descr="A hand holding a white lac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167729" cy="312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9CA" w14:paraId="65F273E0" w14:textId="77777777" w:rsidTr="00447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5" w:type="dxa"/>
          </w:tcPr>
          <w:p w14:paraId="74CAAB62" w14:textId="77777777" w:rsidR="0048405B" w:rsidRDefault="0048405B" w:rsidP="0048405B">
            <w:r>
              <w:lastRenderedPageBreak/>
              <w:t>Before</w:t>
            </w:r>
          </w:p>
          <w:p w14:paraId="57B1EF9D" w14:textId="5C586919" w:rsidR="0048405B" w:rsidRDefault="0048405B" w:rsidP="0048405B">
            <w:r>
              <w:rPr>
                <w:noProof/>
              </w:rPr>
              <w:drawing>
                <wp:inline distT="0" distB="0" distL="0" distR="0" wp14:anchorId="746ED63A" wp14:editId="76E28F03">
                  <wp:extent cx="3900919" cy="2925689"/>
                  <wp:effectExtent l="5080" t="0" r="3175" b="3175"/>
                  <wp:docPr id="1404029305" name="Picture 7" descr="A white dress on a gri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029305" name="Picture 7" descr="A white dress on a grid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70878" cy="297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11D9ACE" w14:textId="77777777" w:rsidR="0048405B" w:rsidRDefault="0048405B" w:rsidP="0048405B">
            <w:r>
              <w:t>After</w:t>
            </w:r>
          </w:p>
          <w:p w14:paraId="60422E2E" w14:textId="0C4CEA59" w:rsidR="0048405B" w:rsidRDefault="00E9472A" w:rsidP="0048405B">
            <w:r>
              <w:rPr>
                <w:noProof/>
              </w:rPr>
              <w:drawing>
                <wp:inline distT="0" distB="0" distL="0" distR="0" wp14:anchorId="7DC71DDD" wp14:editId="705A3DB7">
                  <wp:extent cx="2731911" cy="3669731"/>
                  <wp:effectExtent l="0" t="0" r="0" b="635"/>
                  <wp:docPr id="69260106" name="Picture 4" descr="A white dress on a tile su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60106" name="Picture 4" descr="A white dress on a tile surfac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256" cy="368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9CA" w14:paraId="40BE2BAA" w14:textId="77777777" w:rsidTr="00447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5" w:type="dxa"/>
          </w:tcPr>
          <w:p w14:paraId="45A70D62" w14:textId="5A4DCB8E" w:rsidR="0048405B" w:rsidRDefault="0048405B" w:rsidP="0048405B">
            <w:r>
              <w:rPr>
                <w:noProof/>
              </w:rPr>
              <w:drawing>
                <wp:inline distT="0" distB="0" distL="0" distR="0" wp14:anchorId="7586F600" wp14:editId="70879EBD">
                  <wp:extent cx="3864774" cy="2898581"/>
                  <wp:effectExtent l="635" t="0" r="0" b="0"/>
                  <wp:docPr id="1211937453" name="Picture 8" descr="A dirty white cloth with brown stai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937453" name="Picture 8" descr="A dirty white cloth with brown stains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46822" cy="296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4B938A0" w14:textId="4A2853A7" w:rsidR="0048405B" w:rsidRDefault="00AB69CA" w:rsidP="0048405B">
            <w:r>
              <w:rPr>
                <w:noProof/>
              </w:rPr>
              <w:drawing>
                <wp:inline distT="0" distB="0" distL="0" distR="0" wp14:anchorId="081DFA2C" wp14:editId="0B83AC9B">
                  <wp:extent cx="3864564" cy="2898423"/>
                  <wp:effectExtent l="318" t="0" r="0" b="0"/>
                  <wp:docPr id="1008018632" name="Picture 7" descr="A white sheet on a wire fen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018632" name="Picture 7" descr="A white sheet on a wire fenc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86339" cy="291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69CA" w14:paraId="29F9B1A0" w14:textId="77777777" w:rsidTr="00447F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95" w:type="dxa"/>
          </w:tcPr>
          <w:p w14:paraId="300BAF13" w14:textId="53BBA148" w:rsidR="0048405B" w:rsidRDefault="0048405B" w:rsidP="0048405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272B42" wp14:editId="4C839F6B">
                  <wp:extent cx="4168422" cy="3126317"/>
                  <wp:effectExtent l="317" t="0" r="0" b="0"/>
                  <wp:docPr id="516340465" name="Picture 9" descr="A white dress with lace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340465" name="Picture 9" descr="A white dress with lace on a tabl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203431" cy="315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D5A25E2" w14:textId="77777777" w:rsidR="0048405B" w:rsidRDefault="00AB69CA" w:rsidP="0048405B">
            <w:r>
              <w:rPr>
                <w:noProof/>
              </w:rPr>
              <w:drawing>
                <wp:inline distT="0" distB="0" distL="0" distR="0" wp14:anchorId="0E56705E" wp14:editId="40EE280F">
                  <wp:extent cx="3965223" cy="2973917"/>
                  <wp:effectExtent l="317" t="0" r="0" b="0"/>
                  <wp:docPr id="124838721" name="Picture 6" descr="A white fabric with a red d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38721" name="Picture 6" descr="A white fabric with a red dot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95216" cy="2996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8267F" w14:textId="3BCD4487" w:rsidR="00AB69CA" w:rsidRDefault="00AB69CA" w:rsidP="0048405B">
            <w:r>
              <w:rPr>
                <w:noProof/>
              </w:rPr>
              <w:drawing>
                <wp:inline distT="0" distB="0" distL="0" distR="0" wp14:anchorId="4CCABB2B" wp14:editId="5EF6E64E">
                  <wp:extent cx="3975714" cy="2981785"/>
                  <wp:effectExtent l="1587" t="0" r="1588" b="1587"/>
                  <wp:docPr id="934532026" name="Picture 8" descr="A white lace shirt with a red butt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532026" name="Picture 8" descr="A white lace shirt with a red button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045929" cy="303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11CE8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25"/>
      <w:foot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1F4EC" w14:textId="77777777" w:rsidR="00404CC6" w:rsidRDefault="00404CC6" w:rsidP="00505854">
      <w:r>
        <w:separator/>
      </w:r>
    </w:p>
  </w:endnote>
  <w:endnote w:type="continuationSeparator" w:id="0">
    <w:p w14:paraId="42EC09A4" w14:textId="77777777" w:rsidR="00404CC6" w:rsidRDefault="00404CC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F4BD5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BED0844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CC3DA" w14:textId="77777777" w:rsidR="00404CC6" w:rsidRDefault="00404CC6" w:rsidP="00505854">
      <w:r>
        <w:separator/>
      </w:r>
    </w:p>
  </w:footnote>
  <w:footnote w:type="continuationSeparator" w:id="0">
    <w:p w14:paraId="13D6BB19" w14:textId="77777777" w:rsidR="00404CC6" w:rsidRDefault="00404CC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A4143" w14:textId="5520F383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447FBA">
      <w:rPr>
        <w:b/>
        <w:bCs/>
        <w:sz w:val="28"/>
        <w:szCs w:val="28"/>
      </w:rPr>
      <w:t>0119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B30D71">
      <w:rPr>
        <w:noProof/>
        <w:sz w:val="28"/>
        <w:szCs w:val="28"/>
      </w:rPr>
      <w:t>December 29, 2024</w:t>
    </w:r>
    <w:r w:rsidR="00505854" w:rsidRPr="002B7AA8">
      <w:rPr>
        <w:sz w:val="28"/>
        <w:szCs w:val="28"/>
      </w:rPr>
      <w:fldChar w:fldCharType="end"/>
    </w:r>
  </w:p>
  <w:p w14:paraId="39C69B54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921F17"/>
    <w:multiLevelType w:val="multilevel"/>
    <w:tmpl w:val="C6E82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  <w:num w:numId="7" w16cid:durableId="15141479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FB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777D7"/>
    <w:rsid w:val="002863A5"/>
    <w:rsid w:val="00287463"/>
    <w:rsid w:val="00287918"/>
    <w:rsid w:val="002A4097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4CC6"/>
    <w:rsid w:val="00406FC3"/>
    <w:rsid w:val="004075C9"/>
    <w:rsid w:val="00410779"/>
    <w:rsid w:val="00420A86"/>
    <w:rsid w:val="00424B6F"/>
    <w:rsid w:val="004327AD"/>
    <w:rsid w:val="00435B40"/>
    <w:rsid w:val="00447FBA"/>
    <w:rsid w:val="00456603"/>
    <w:rsid w:val="004650E7"/>
    <w:rsid w:val="00470041"/>
    <w:rsid w:val="0047590F"/>
    <w:rsid w:val="004801AA"/>
    <w:rsid w:val="004806D3"/>
    <w:rsid w:val="0048405B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259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75521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B69CA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30D71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15F3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3D36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9472A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22C27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4B658"/>
  <w15:chartTrackingRefBased/>
  <w15:docId w15:val="{4B2C849C-51FA-6A4C-BF94-8F12ABA8E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skcde">
    <w:name w:val="cskcde"/>
    <w:basedOn w:val="DefaultParagraphFont"/>
    <w:rsid w:val="00E9472A"/>
  </w:style>
  <w:style w:type="character" w:customStyle="1" w:styleId="hgkelc">
    <w:name w:val="hgkelc"/>
    <w:basedOn w:val="DefaultParagraphFont"/>
    <w:rsid w:val="00E9472A"/>
  </w:style>
  <w:style w:type="character" w:customStyle="1" w:styleId="uv3um">
    <w:name w:val="uv3um"/>
    <w:basedOn w:val="DefaultParagraphFont"/>
    <w:rsid w:val="00E9472A"/>
  </w:style>
  <w:style w:type="paragraph" w:customStyle="1" w:styleId="k3ksmc">
    <w:name w:val="k3ksmc"/>
    <w:basedOn w:val="Normal"/>
    <w:rsid w:val="00E9472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E947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6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9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337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3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2677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443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5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3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43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6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9900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69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8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19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728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10</Pages>
  <Words>637</Words>
  <Characters>3634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2024-12-29T17:41:00Z</cp:lastPrinted>
  <dcterms:created xsi:type="dcterms:W3CDTF">2024-12-29T17:41:00Z</dcterms:created>
  <dcterms:modified xsi:type="dcterms:W3CDTF">2024-12-29T17:41:00Z</dcterms:modified>
</cp:coreProperties>
</file>